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555" w:rsidRPr="00656180" w:rsidRDefault="009D393C" w:rsidP="00DF7EE3">
      <w:pPr>
        <w:jc w:val="center"/>
        <w:rPr>
          <w:b/>
          <w:sz w:val="26"/>
          <w:szCs w:val="26"/>
          <w:u w:val="single"/>
          <w:lang w:val="es-MX"/>
        </w:rPr>
      </w:pPr>
      <w:r w:rsidRPr="00656180">
        <w:rPr>
          <w:b/>
          <w:sz w:val="26"/>
          <w:szCs w:val="26"/>
          <w:u w:val="single"/>
          <w:lang w:val="es-MX"/>
        </w:rPr>
        <w:t>ESPECIFICACIONES TÉCNICAS</w:t>
      </w:r>
    </w:p>
    <w:p w:rsidR="00DF7EE3" w:rsidRPr="00656180" w:rsidRDefault="00DF7EE3" w:rsidP="00604E9E">
      <w:pPr>
        <w:rPr>
          <w:b/>
          <w:lang w:val="es-MX"/>
        </w:rPr>
      </w:pPr>
    </w:p>
    <w:p w:rsidR="00D148BD" w:rsidRPr="00656180" w:rsidRDefault="00D148BD" w:rsidP="00604E9E">
      <w:pPr>
        <w:rPr>
          <w:b/>
          <w:lang w:val="es-MX"/>
        </w:rPr>
      </w:pPr>
    </w:p>
    <w:p w:rsidR="00D148BD" w:rsidRPr="00656180" w:rsidRDefault="00D148BD" w:rsidP="00604E9E">
      <w:pPr>
        <w:rPr>
          <w:b/>
          <w:lang w:val="es-MX"/>
        </w:rPr>
      </w:pPr>
    </w:p>
    <w:p w:rsidR="009D393C" w:rsidRPr="00656180" w:rsidRDefault="009D393C" w:rsidP="00604E9E">
      <w:pPr>
        <w:rPr>
          <w:b/>
          <w:lang w:val="es-MX"/>
        </w:rPr>
      </w:pPr>
      <w:r w:rsidRPr="00656180">
        <w:rPr>
          <w:b/>
          <w:lang w:val="es-MX"/>
        </w:rPr>
        <w:t>A: REQUERIMIENTO</w:t>
      </w:r>
      <w:bookmarkStart w:id="0" w:name="_GoBack"/>
      <w:bookmarkEnd w:id="0"/>
    </w:p>
    <w:tbl>
      <w:tblPr>
        <w:tblStyle w:val="GridTableLight"/>
        <w:tblW w:w="10504" w:type="dxa"/>
        <w:tblLayout w:type="fixed"/>
        <w:tblLook w:val="01E0" w:firstRow="1" w:lastRow="1" w:firstColumn="1" w:lastColumn="1" w:noHBand="0" w:noVBand="0"/>
      </w:tblPr>
      <w:tblGrid>
        <w:gridCol w:w="562"/>
        <w:gridCol w:w="1623"/>
        <w:gridCol w:w="787"/>
        <w:gridCol w:w="567"/>
        <w:gridCol w:w="992"/>
        <w:gridCol w:w="993"/>
        <w:gridCol w:w="632"/>
        <w:gridCol w:w="1721"/>
        <w:gridCol w:w="926"/>
        <w:gridCol w:w="927"/>
        <w:gridCol w:w="774"/>
      </w:tblGrid>
      <w:tr w:rsidR="00694574" w:rsidRPr="00656180" w:rsidTr="00C77278">
        <w:trPr>
          <w:trHeight w:val="491"/>
        </w:trPr>
        <w:tc>
          <w:tcPr>
            <w:tcW w:w="5524" w:type="dxa"/>
            <w:gridSpan w:val="6"/>
          </w:tcPr>
          <w:p w:rsidR="001E1A7D" w:rsidRPr="00656180" w:rsidRDefault="00DB04E8" w:rsidP="009B2D2A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6"/>
                <w:szCs w:val="16"/>
                <w:lang w:eastAsia="es-ES"/>
              </w:rPr>
            </w:pPr>
            <w:r w:rsidRPr="00656180">
              <w:rPr>
                <w:rFonts w:ascii="Verdana" w:eastAsia="Times New Roman" w:hAnsi="Verdana"/>
                <w:b/>
                <w:color w:val="auto"/>
                <w:sz w:val="16"/>
                <w:szCs w:val="16"/>
                <w:lang w:eastAsia="es-ES"/>
              </w:rPr>
              <w:t>REQUERIMIENTO SOLICITADO</w:t>
            </w:r>
          </w:p>
          <w:p w:rsidR="00DB04E8" w:rsidRPr="00656180" w:rsidRDefault="00DB04E8" w:rsidP="009B2D2A">
            <w:pPr>
              <w:pStyle w:val="Default"/>
              <w:jc w:val="center"/>
              <w:rPr>
                <w:color w:val="auto"/>
                <w:sz w:val="16"/>
                <w:szCs w:val="16"/>
              </w:rPr>
            </w:pPr>
            <w:r w:rsidRPr="00656180"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  <w:t>(Llenado por la entidad convocante)</w:t>
            </w:r>
          </w:p>
        </w:tc>
        <w:tc>
          <w:tcPr>
            <w:tcW w:w="4980" w:type="dxa"/>
            <w:gridSpan w:val="5"/>
          </w:tcPr>
          <w:p w:rsidR="001E1A7D" w:rsidRPr="00656180" w:rsidRDefault="001E1A7D" w:rsidP="00135494">
            <w:pPr>
              <w:pStyle w:val="Default"/>
              <w:jc w:val="center"/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</w:pPr>
            <w:r w:rsidRPr="00656180">
              <w:rPr>
                <w:rFonts w:ascii="Verdana" w:eastAsia="Times New Roman" w:hAnsi="Verdana"/>
                <w:b/>
                <w:color w:val="auto"/>
                <w:sz w:val="16"/>
                <w:szCs w:val="16"/>
                <w:lang w:eastAsia="es-ES"/>
              </w:rPr>
              <w:t>PROPUESTA</w:t>
            </w:r>
          </w:p>
          <w:p w:rsidR="00135494" w:rsidRPr="00656180" w:rsidRDefault="00135494" w:rsidP="00135494">
            <w:pPr>
              <w:pStyle w:val="Default"/>
              <w:jc w:val="center"/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</w:pPr>
            <w:r w:rsidRPr="00656180"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694574" w:rsidRPr="00656180" w:rsidTr="00C77278">
        <w:trPr>
          <w:trHeight w:val="330"/>
        </w:trPr>
        <w:tc>
          <w:tcPr>
            <w:tcW w:w="562" w:type="dxa"/>
            <w:vMerge w:val="restart"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  <w:r w:rsidRPr="00656180">
              <w:rPr>
                <w:rFonts w:ascii="Agency FB" w:hAnsi="Agency FB" w:cs="Arial"/>
                <w:sz w:val="18"/>
              </w:rPr>
              <w:t>ÍTEM</w:t>
            </w:r>
          </w:p>
        </w:tc>
        <w:tc>
          <w:tcPr>
            <w:tcW w:w="1623" w:type="dxa"/>
            <w:vMerge w:val="restart"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  <w:r w:rsidRPr="00656180">
              <w:rPr>
                <w:rFonts w:ascii="Agency FB" w:hAnsi="Agency FB" w:cs="Arial"/>
                <w:sz w:val="18"/>
              </w:rPr>
              <w:t xml:space="preserve">REQUERIMIENTO </w:t>
            </w:r>
          </w:p>
        </w:tc>
        <w:tc>
          <w:tcPr>
            <w:tcW w:w="787" w:type="dxa"/>
            <w:vMerge w:val="restart"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  <w:r w:rsidRPr="00656180">
              <w:rPr>
                <w:rFonts w:ascii="Agency FB" w:hAnsi="Agency FB" w:cs="Arial"/>
                <w:sz w:val="18"/>
              </w:rPr>
              <w:t>Unidad de Medida</w:t>
            </w:r>
          </w:p>
        </w:tc>
        <w:tc>
          <w:tcPr>
            <w:tcW w:w="567" w:type="dxa"/>
            <w:vMerge w:val="restart"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  <w:r w:rsidRPr="00656180">
              <w:rPr>
                <w:rFonts w:ascii="Agency FB" w:hAnsi="Agency FB" w:cs="Arial"/>
                <w:sz w:val="18"/>
              </w:rPr>
              <w:t>Cantidad</w:t>
            </w:r>
          </w:p>
        </w:tc>
        <w:tc>
          <w:tcPr>
            <w:tcW w:w="1985" w:type="dxa"/>
            <w:gridSpan w:val="2"/>
          </w:tcPr>
          <w:p w:rsidR="00502941" w:rsidRPr="00656180" w:rsidRDefault="00502941" w:rsidP="001353FC">
            <w:pPr>
              <w:pStyle w:val="Default"/>
              <w:jc w:val="center"/>
              <w:rPr>
                <w:rFonts w:ascii="Agency FB" w:hAnsi="Agency FB"/>
                <w:color w:val="auto"/>
                <w:sz w:val="18"/>
                <w:szCs w:val="16"/>
              </w:rPr>
            </w:pPr>
            <w:r w:rsidRPr="00656180">
              <w:rPr>
                <w:rFonts w:ascii="Agency FB" w:hAnsi="Agency FB"/>
                <w:bCs/>
                <w:color w:val="auto"/>
                <w:sz w:val="18"/>
                <w:szCs w:val="16"/>
              </w:rPr>
              <w:t>Precio Referencial (1)</w:t>
            </w:r>
          </w:p>
        </w:tc>
        <w:tc>
          <w:tcPr>
            <w:tcW w:w="2353" w:type="dxa"/>
            <w:gridSpan w:val="2"/>
            <w:vMerge w:val="restart"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  <w:r w:rsidRPr="00656180">
              <w:rPr>
                <w:rFonts w:ascii="Agency FB" w:hAnsi="Agency FB" w:cs="Arial"/>
                <w:sz w:val="18"/>
              </w:rPr>
              <w:t>REQUERIMIENTO OFERTADO</w:t>
            </w:r>
          </w:p>
          <w:p w:rsidR="00502941" w:rsidRPr="00656180" w:rsidRDefault="00502941" w:rsidP="007E0178">
            <w:pPr>
              <w:pStyle w:val="Default"/>
              <w:jc w:val="center"/>
              <w:rPr>
                <w:rFonts w:ascii="Agency FB" w:hAnsi="Agency FB"/>
                <w:color w:val="auto"/>
                <w:sz w:val="18"/>
                <w:szCs w:val="16"/>
              </w:rPr>
            </w:pPr>
            <w:r w:rsidRPr="00656180">
              <w:rPr>
                <w:rFonts w:ascii="Agency FB" w:hAnsi="Agency FB"/>
                <w:color w:val="auto"/>
                <w:sz w:val="18"/>
              </w:rPr>
              <w:t>(Especificar si corresponde MARCA, MODELO y PAÍS DE ORIGEN)</w:t>
            </w:r>
          </w:p>
        </w:tc>
        <w:tc>
          <w:tcPr>
            <w:tcW w:w="926" w:type="dxa"/>
            <w:vMerge w:val="restart"/>
          </w:tcPr>
          <w:p w:rsidR="00502941" w:rsidRPr="00656180" w:rsidRDefault="00502941" w:rsidP="001353FC">
            <w:pPr>
              <w:pStyle w:val="Default"/>
              <w:jc w:val="center"/>
              <w:rPr>
                <w:rFonts w:ascii="Agency FB" w:hAnsi="Agency FB"/>
                <w:color w:val="auto"/>
                <w:sz w:val="18"/>
                <w:szCs w:val="16"/>
              </w:rPr>
            </w:pPr>
            <w:r w:rsidRPr="00656180">
              <w:rPr>
                <w:rFonts w:ascii="Agency FB" w:hAnsi="Agency FB"/>
                <w:color w:val="auto"/>
                <w:sz w:val="18"/>
                <w:szCs w:val="16"/>
              </w:rPr>
              <w:t>Cantidad</w:t>
            </w:r>
          </w:p>
        </w:tc>
        <w:tc>
          <w:tcPr>
            <w:tcW w:w="1701" w:type="dxa"/>
            <w:gridSpan w:val="2"/>
            <w:vMerge w:val="restart"/>
          </w:tcPr>
          <w:p w:rsidR="00502941" w:rsidRPr="00656180" w:rsidRDefault="00502941" w:rsidP="001353F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8"/>
                <w:szCs w:val="16"/>
              </w:rPr>
            </w:pPr>
            <w:r w:rsidRPr="00656180">
              <w:rPr>
                <w:rFonts w:ascii="Agency FB" w:hAnsi="Agency FB"/>
                <w:bCs/>
                <w:color w:val="auto"/>
                <w:sz w:val="18"/>
                <w:szCs w:val="16"/>
              </w:rPr>
              <w:t>Precio Ofertado</w:t>
            </w:r>
          </w:p>
        </w:tc>
      </w:tr>
      <w:tr w:rsidR="00694574" w:rsidRPr="00656180" w:rsidTr="00CE5023">
        <w:trPr>
          <w:trHeight w:val="288"/>
        </w:trPr>
        <w:tc>
          <w:tcPr>
            <w:tcW w:w="562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1623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787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567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992" w:type="dxa"/>
            <w:vMerge w:val="restart"/>
          </w:tcPr>
          <w:p w:rsidR="00502941" w:rsidRPr="00656180" w:rsidRDefault="00502941" w:rsidP="001353F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8"/>
                <w:szCs w:val="16"/>
              </w:rPr>
            </w:pPr>
            <w:r w:rsidRPr="00656180">
              <w:rPr>
                <w:rFonts w:ascii="Agency FB" w:hAnsi="Agency FB"/>
                <w:bCs/>
                <w:color w:val="auto"/>
                <w:sz w:val="18"/>
                <w:szCs w:val="16"/>
              </w:rPr>
              <w:t xml:space="preserve"> Unitario(Bs.)  </w:t>
            </w:r>
          </w:p>
        </w:tc>
        <w:tc>
          <w:tcPr>
            <w:tcW w:w="993" w:type="dxa"/>
            <w:vMerge w:val="restart"/>
          </w:tcPr>
          <w:p w:rsidR="00502941" w:rsidRPr="00656180" w:rsidRDefault="00502941" w:rsidP="001353F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8"/>
                <w:szCs w:val="16"/>
              </w:rPr>
            </w:pPr>
            <w:r w:rsidRPr="00656180">
              <w:rPr>
                <w:rFonts w:ascii="Agency FB" w:hAnsi="Agency FB"/>
                <w:bCs/>
                <w:color w:val="auto"/>
                <w:sz w:val="18"/>
                <w:szCs w:val="16"/>
              </w:rPr>
              <w:t>Total(Bs.)</w:t>
            </w:r>
          </w:p>
        </w:tc>
        <w:tc>
          <w:tcPr>
            <w:tcW w:w="2353" w:type="dxa"/>
            <w:gridSpan w:val="2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926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1701" w:type="dxa"/>
            <w:gridSpan w:val="2"/>
            <w:vMerge/>
          </w:tcPr>
          <w:p w:rsidR="00502941" w:rsidRPr="00656180" w:rsidRDefault="00502941" w:rsidP="001353FC">
            <w:pPr>
              <w:rPr>
                <w:rFonts w:ascii="Agency FB" w:hAnsi="Agency FB"/>
                <w:bCs/>
                <w:sz w:val="18"/>
              </w:rPr>
            </w:pPr>
          </w:p>
        </w:tc>
      </w:tr>
      <w:tr w:rsidR="00694574" w:rsidRPr="00656180" w:rsidTr="00CE5023">
        <w:trPr>
          <w:trHeight w:val="69"/>
        </w:trPr>
        <w:tc>
          <w:tcPr>
            <w:tcW w:w="562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1623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787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567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992" w:type="dxa"/>
            <w:vMerge/>
          </w:tcPr>
          <w:p w:rsidR="00502941" w:rsidRPr="00656180" w:rsidRDefault="00502941" w:rsidP="001353F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8"/>
                <w:szCs w:val="16"/>
              </w:rPr>
            </w:pPr>
          </w:p>
        </w:tc>
        <w:tc>
          <w:tcPr>
            <w:tcW w:w="993" w:type="dxa"/>
            <w:vMerge/>
          </w:tcPr>
          <w:p w:rsidR="00502941" w:rsidRPr="00656180" w:rsidRDefault="00502941" w:rsidP="001353F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8"/>
                <w:szCs w:val="16"/>
              </w:rPr>
            </w:pPr>
          </w:p>
        </w:tc>
        <w:tc>
          <w:tcPr>
            <w:tcW w:w="2353" w:type="dxa"/>
            <w:gridSpan w:val="2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926" w:type="dxa"/>
            <w:vMerge/>
          </w:tcPr>
          <w:p w:rsidR="00502941" w:rsidRPr="00656180" w:rsidRDefault="00502941" w:rsidP="001353FC">
            <w:pPr>
              <w:jc w:val="center"/>
              <w:rPr>
                <w:rFonts w:ascii="Agency FB" w:hAnsi="Agency FB" w:cs="Arial"/>
                <w:sz w:val="18"/>
              </w:rPr>
            </w:pPr>
          </w:p>
        </w:tc>
        <w:tc>
          <w:tcPr>
            <w:tcW w:w="927" w:type="dxa"/>
          </w:tcPr>
          <w:p w:rsidR="00502941" w:rsidRPr="00656180" w:rsidRDefault="00502941" w:rsidP="001353F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6"/>
                <w:szCs w:val="16"/>
              </w:rPr>
            </w:pPr>
            <w:r w:rsidRPr="00656180">
              <w:rPr>
                <w:rFonts w:ascii="Agency FB" w:hAnsi="Agency FB"/>
                <w:bCs/>
                <w:color w:val="auto"/>
                <w:sz w:val="16"/>
                <w:szCs w:val="16"/>
              </w:rPr>
              <w:t>Unitario(Bs.)</w:t>
            </w:r>
          </w:p>
        </w:tc>
        <w:tc>
          <w:tcPr>
            <w:tcW w:w="774" w:type="dxa"/>
          </w:tcPr>
          <w:p w:rsidR="00502941" w:rsidRPr="00656180" w:rsidRDefault="00502941" w:rsidP="001353FC">
            <w:pPr>
              <w:pStyle w:val="Default"/>
              <w:jc w:val="center"/>
              <w:rPr>
                <w:rFonts w:ascii="Agency FB" w:hAnsi="Agency FB"/>
                <w:bCs/>
                <w:color w:val="auto"/>
                <w:sz w:val="18"/>
                <w:szCs w:val="16"/>
              </w:rPr>
            </w:pPr>
            <w:r w:rsidRPr="00656180">
              <w:rPr>
                <w:rFonts w:ascii="Agency FB" w:hAnsi="Agency FB"/>
                <w:bCs/>
                <w:color w:val="auto"/>
                <w:sz w:val="18"/>
                <w:szCs w:val="16"/>
              </w:rPr>
              <w:t>Total (Bs.)</w:t>
            </w:r>
          </w:p>
        </w:tc>
      </w:tr>
      <w:tr w:rsidR="00694574" w:rsidRPr="00656180" w:rsidTr="00CE5023">
        <w:trPr>
          <w:trHeight w:val="579"/>
        </w:trPr>
        <w:tc>
          <w:tcPr>
            <w:tcW w:w="562" w:type="dxa"/>
          </w:tcPr>
          <w:p w:rsidR="00EB2C62" w:rsidRPr="00656180" w:rsidRDefault="00EB2C62" w:rsidP="007905C9">
            <w:pPr>
              <w:jc w:val="center"/>
              <w:rPr>
                <w:rFonts w:ascii="Calibri" w:hAnsi="Calibri" w:cs="Arial"/>
                <w:b/>
              </w:rPr>
            </w:pPr>
          </w:p>
          <w:p w:rsidR="000C2D5C" w:rsidRPr="00656180" w:rsidRDefault="000C2D5C" w:rsidP="007905C9">
            <w:pPr>
              <w:jc w:val="center"/>
              <w:rPr>
                <w:rFonts w:ascii="Calibri" w:hAnsi="Calibri" w:cs="Arial"/>
                <w:b/>
              </w:rPr>
            </w:pPr>
            <w:r w:rsidRPr="00656180">
              <w:rPr>
                <w:rFonts w:ascii="Calibri" w:hAnsi="Calibri" w:cs="Arial"/>
                <w:b/>
              </w:rPr>
              <w:t>1</w:t>
            </w:r>
          </w:p>
        </w:tc>
        <w:tc>
          <w:tcPr>
            <w:tcW w:w="1623" w:type="dxa"/>
          </w:tcPr>
          <w:p w:rsidR="00EB2C62" w:rsidRPr="00656180" w:rsidRDefault="00EB2C62" w:rsidP="00403F81">
            <w:pPr>
              <w:jc w:val="center"/>
              <w:rPr>
                <w:rFonts w:ascii="Calibri" w:hAnsi="Calibri" w:cs="Calibri"/>
                <w:b/>
              </w:rPr>
            </w:pPr>
          </w:p>
          <w:p w:rsidR="000C2D5C" w:rsidRPr="00656180" w:rsidRDefault="00EB2C62" w:rsidP="00403F81">
            <w:pPr>
              <w:jc w:val="center"/>
              <w:rPr>
                <w:rFonts w:ascii="Calibri" w:hAnsi="Calibri" w:cs="Calibri"/>
                <w:b/>
              </w:rPr>
            </w:pPr>
            <w:r w:rsidRPr="00656180">
              <w:rPr>
                <w:rFonts w:ascii="Calibri" w:hAnsi="Calibri" w:cs="Calibri"/>
                <w:b/>
              </w:rPr>
              <w:t>MICROSCOPIO</w:t>
            </w:r>
            <w:r w:rsidR="006B1DE4" w:rsidRPr="00656180">
              <w:rPr>
                <w:rFonts w:ascii="Calibri" w:hAnsi="Calibri" w:cs="Calibri"/>
                <w:b/>
              </w:rPr>
              <w:t xml:space="preserve"> BINOCULAR</w:t>
            </w:r>
          </w:p>
        </w:tc>
        <w:tc>
          <w:tcPr>
            <w:tcW w:w="787" w:type="dxa"/>
          </w:tcPr>
          <w:p w:rsidR="00403F81" w:rsidRPr="00656180" w:rsidRDefault="00403F81" w:rsidP="00016FD0">
            <w:pPr>
              <w:rPr>
                <w:rFonts w:ascii="Calibri" w:hAnsi="Calibri" w:cs="Calibri"/>
              </w:rPr>
            </w:pPr>
          </w:p>
          <w:p w:rsidR="000C2D5C" w:rsidRPr="00656180" w:rsidRDefault="00961408" w:rsidP="00016FD0">
            <w:pPr>
              <w:rPr>
                <w:rFonts w:ascii="Calibri" w:hAnsi="Calibri" w:cs="Calibri"/>
                <w:b/>
              </w:rPr>
            </w:pPr>
            <w:r w:rsidRPr="00656180">
              <w:rPr>
                <w:rFonts w:ascii="Calibri" w:hAnsi="Calibri" w:cs="Calibri"/>
                <w:b/>
              </w:rPr>
              <w:t>EQUIPO</w:t>
            </w:r>
          </w:p>
        </w:tc>
        <w:tc>
          <w:tcPr>
            <w:tcW w:w="567" w:type="dxa"/>
          </w:tcPr>
          <w:p w:rsidR="000C2D5C" w:rsidRPr="00656180" w:rsidRDefault="000C2D5C" w:rsidP="00016FD0">
            <w:pPr>
              <w:jc w:val="center"/>
              <w:rPr>
                <w:rFonts w:ascii="Calibri" w:hAnsi="Calibri" w:cs="Calibri"/>
              </w:rPr>
            </w:pPr>
          </w:p>
          <w:p w:rsidR="00403F81" w:rsidRPr="00656180" w:rsidRDefault="00DC6302" w:rsidP="00016FD0">
            <w:pPr>
              <w:jc w:val="center"/>
              <w:rPr>
                <w:rFonts w:ascii="Calibri" w:hAnsi="Calibri" w:cs="Calibri"/>
                <w:b/>
              </w:rPr>
            </w:pPr>
            <w:r w:rsidRPr="00656180">
              <w:rPr>
                <w:rFonts w:ascii="Calibri" w:hAnsi="Calibri" w:cs="Calibri"/>
                <w:b/>
              </w:rPr>
              <w:t>3</w:t>
            </w:r>
          </w:p>
        </w:tc>
        <w:tc>
          <w:tcPr>
            <w:tcW w:w="992" w:type="dxa"/>
          </w:tcPr>
          <w:p w:rsidR="00403F81" w:rsidRPr="00656180" w:rsidRDefault="00403F81" w:rsidP="00D42431">
            <w:pPr>
              <w:jc w:val="center"/>
              <w:rPr>
                <w:rFonts w:ascii="Calibri" w:hAnsi="Calibri" w:cs="Calibri"/>
              </w:rPr>
            </w:pPr>
          </w:p>
          <w:p w:rsidR="000C2D5C" w:rsidRPr="00656180" w:rsidRDefault="00DC6302" w:rsidP="00D42431">
            <w:pPr>
              <w:jc w:val="center"/>
              <w:rPr>
                <w:rFonts w:ascii="Calibri" w:hAnsi="Calibri" w:cs="Calibri"/>
                <w:b/>
              </w:rPr>
            </w:pPr>
            <w:r w:rsidRPr="00656180">
              <w:rPr>
                <w:rFonts w:ascii="Calibri" w:hAnsi="Calibri" w:cs="Calibri"/>
                <w:b/>
              </w:rPr>
              <w:t>16,6</w:t>
            </w:r>
            <w:r w:rsidR="00EB2C62" w:rsidRPr="00656180">
              <w:rPr>
                <w:rFonts w:ascii="Calibri" w:hAnsi="Calibri" w:cs="Calibri"/>
                <w:b/>
              </w:rPr>
              <w:t>00</w:t>
            </w:r>
            <w:r w:rsidR="00403F81" w:rsidRPr="00656180">
              <w:rPr>
                <w:rFonts w:ascii="Calibri" w:hAnsi="Calibri" w:cs="Calibri"/>
                <w:b/>
              </w:rPr>
              <w:t>.00</w:t>
            </w:r>
          </w:p>
        </w:tc>
        <w:tc>
          <w:tcPr>
            <w:tcW w:w="993" w:type="dxa"/>
          </w:tcPr>
          <w:p w:rsidR="00403F81" w:rsidRPr="00656180" w:rsidRDefault="00403F81" w:rsidP="00867F51">
            <w:pPr>
              <w:rPr>
                <w:rFonts w:ascii="Calibri" w:hAnsi="Calibri" w:cs="Calibri"/>
              </w:rPr>
            </w:pPr>
          </w:p>
          <w:p w:rsidR="000C2D5C" w:rsidRPr="00656180" w:rsidRDefault="00396D16" w:rsidP="00396D16">
            <w:pPr>
              <w:jc w:val="center"/>
              <w:rPr>
                <w:rFonts w:ascii="Calibri" w:hAnsi="Calibri" w:cs="Calibri"/>
              </w:rPr>
            </w:pPr>
            <w:r w:rsidRPr="00656180">
              <w:rPr>
                <w:rFonts w:ascii="Calibri" w:hAnsi="Calibri" w:cs="Calibri"/>
                <w:b/>
              </w:rPr>
              <w:t>49,8</w:t>
            </w:r>
            <w:r w:rsidR="00EB2C62" w:rsidRPr="00656180">
              <w:rPr>
                <w:rFonts w:ascii="Calibri" w:hAnsi="Calibri" w:cs="Calibri"/>
                <w:b/>
              </w:rPr>
              <w:t>00.00</w:t>
            </w:r>
          </w:p>
        </w:tc>
        <w:tc>
          <w:tcPr>
            <w:tcW w:w="2353" w:type="dxa"/>
            <w:gridSpan w:val="2"/>
          </w:tcPr>
          <w:p w:rsidR="000C2D5C" w:rsidRPr="00656180" w:rsidRDefault="000C2D5C" w:rsidP="0083352D">
            <w:pPr>
              <w:rPr>
                <w:rFonts w:ascii="Calibri" w:hAnsi="Calibri" w:cs="Arial"/>
              </w:rPr>
            </w:pPr>
          </w:p>
        </w:tc>
        <w:tc>
          <w:tcPr>
            <w:tcW w:w="926" w:type="dxa"/>
          </w:tcPr>
          <w:p w:rsidR="000C2D5C" w:rsidRPr="00656180" w:rsidRDefault="000C2D5C" w:rsidP="00502941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27" w:type="dxa"/>
          </w:tcPr>
          <w:p w:rsidR="000C2D5C" w:rsidRPr="00656180" w:rsidRDefault="000C2D5C" w:rsidP="009B2D2A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774" w:type="dxa"/>
          </w:tcPr>
          <w:p w:rsidR="000C2D5C" w:rsidRPr="00656180" w:rsidRDefault="000C2D5C" w:rsidP="009B2D2A">
            <w:pPr>
              <w:jc w:val="right"/>
              <w:rPr>
                <w:rFonts w:ascii="Calibri" w:hAnsi="Calibri" w:cs="Arial"/>
              </w:rPr>
            </w:pPr>
          </w:p>
        </w:tc>
      </w:tr>
      <w:tr w:rsidR="00694574" w:rsidRPr="00656180" w:rsidTr="00CE5023">
        <w:trPr>
          <w:trHeight w:val="594"/>
        </w:trPr>
        <w:tc>
          <w:tcPr>
            <w:tcW w:w="562" w:type="dxa"/>
          </w:tcPr>
          <w:p w:rsidR="000C2D5C" w:rsidRPr="00656180" w:rsidRDefault="000C2D5C" w:rsidP="009B2D2A">
            <w:pPr>
              <w:jc w:val="center"/>
              <w:rPr>
                <w:rFonts w:cs="Arial"/>
              </w:rPr>
            </w:pPr>
          </w:p>
        </w:tc>
        <w:tc>
          <w:tcPr>
            <w:tcW w:w="1623" w:type="dxa"/>
          </w:tcPr>
          <w:p w:rsidR="000C2D5C" w:rsidRPr="00656180" w:rsidRDefault="000C2D5C" w:rsidP="009B2D2A">
            <w:pPr>
              <w:jc w:val="center"/>
              <w:rPr>
                <w:rFonts w:cs="Arial"/>
              </w:rPr>
            </w:pPr>
          </w:p>
        </w:tc>
        <w:tc>
          <w:tcPr>
            <w:tcW w:w="787" w:type="dxa"/>
          </w:tcPr>
          <w:p w:rsidR="000C2D5C" w:rsidRPr="00656180" w:rsidRDefault="000C2D5C" w:rsidP="009B2D2A">
            <w:pPr>
              <w:jc w:val="center"/>
              <w:rPr>
                <w:rFonts w:cs="Arial"/>
              </w:rPr>
            </w:pPr>
          </w:p>
        </w:tc>
        <w:tc>
          <w:tcPr>
            <w:tcW w:w="567" w:type="dxa"/>
          </w:tcPr>
          <w:p w:rsidR="000C2D5C" w:rsidRPr="00656180" w:rsidRDefault="000C2D5C" w:rsidP="009B2D2A">
            <w:pPr>
              <w:jc w:val="center"/>
              <w:rPr>
                <w:rFonts w:cs="Arial"/>
              </w:rPr>
            </w:pPr>
          </w:p>
        </w:tc>
        <w:tc>
          <w:tcPr>
            <w:tcW w:w="992" w:type="dxa"/>
          </w:tcPr>
          <w:p w:rsidR="000C2D5C" w:rsidRPr="00656180" w:rsidRDefault="00DF7EE3" w:rsidP="009B2D2A">
            <w:pPr>
              <w:jc w:val="center"/>
              <w:rPr>
                <w:rFonts w:cs="Arial"/>
              </w:rPr>
            </w:pPr>
            <w:r w:rsidRPr="00656180">
              <w:rPr>
                <w:rFonts w:ascii="Agency FB" w:hAnsi="Agency FB" w:cs="Arial"/>
              </w:rPr>
              <w:t>PRECIO TOTAL (Numeral</w:t>
            </w:r>
          </w:p>
        </w:tc>
        <w:tc>
          <w:tcPr>
            <w:tcW w:w="993" w:type="dxa"/>
          </w:tcPr>
          <w:p w:rsidR="00403F81" w:rsidRPr="00656180" w:rsidRDefault="00403F81" w:rsidP="009B2D2A">
            <w:pPr>
              <w:jc w:val="center"/>
              <w:rPr>
                <w:rFonts w:ascii="Calibri" w:hAnsi="Calibri" w:cs="Calibri"/>
                <w:b/>
              </w:rPr>
            </w:pPr>
          </w:p>
          <w:p w:rsidR="000C2D5C" w:rsidRPr="00656180" w:rsidRDefault="00DC6302" w:rsidP="009B2D2A">
            <w:pPr>
              <w:jc w:val="center"/>
              <w:rPr>
                <w:rFonts w:asciiTheme="minorHAnsi" w:hAnsiTheme="minorHAnsi" w:cs="Arial"/>
                <w:b/>
              </w:rPr>
            </w:pPr>
            <w:r w:rsidRPr="00656180">
              <w:rPr>
                <w:rFonts w:ascii="Calibri" w:hAnsi="Calibri" w:cs="Calibri"/>
                <w:b/>
              </w:rPr>
              <w:t>49,8</w:t>
            </w:r>
            <w:r w:rsidR="00EB2C62" w:rsidRPr="00656180">
              <w:rPr>
                <w:rFonts w:ascii="Calibri" w:hAnsi="Calibri" w:cs="Calibri"/>
                <w:b/>
              </w:rPr>
              <w:t>00.00</w:t>
            </w:r>
          </w:p>
        </w:tc>
        <w:tc>
          <w:tcPr>
            <w:tcW w:w="632" w:type="dxa"/>
          </w:tcPr>
          <w:p w:rsidR="000C2D5C" w:rsidRPr="00656180" w:rsidRDefault="000C2D5C" w:rsidP="009B2D2A">
            <w:pPr>
              <w:rPr>
                <w:rFonts w:ascii="Agency FB" w:hAnsi="Agency FB" w:cs="Arial"/>
              </w:rPr>
            </w:pPr>
            <w:r w:rsidRPr="00656180">
              <w:rPr>
                <w:rFonts w:ascii="Agency FB" w:hAnsi="Agency FB" w:cs="Arial"/>
              </w:rPr>
              <w:t>PRECIO TOTAL (Literal)</w:t>
            </w:r>
          </w:p>
        </w:tc>
        <w:tc>
          <w:tcPr>
            <w:tcW w:w="4348" w:type="dxa"/>
            <w:gridSpan w:val="4"/>
          </w:tcPr>
          <w:p w:rsidR="000C2D5C" w:rsidRPr="00656180" w:rsidRDefault="000C2D5C" w:rsidP="0033330F">
            <w:pPr>
              <w:jc w:val="right"/>
              <w:rPr>
                <w:rFonts w:cs="Arial"/>
              </w:rPr>
            </w:pPr>
            <w:r w:rsidRPr="00656180">
              <w:rPr>
                <w:rFonts w:cs="Arial"/>
              </w:rPr>
              <w:t>00/100 bolivianos</w:t>
            </w:r>
          </w:p>
        </w:tc>
      </w:tr>
    </w:tbl>
    <w:p w:rsidR="00DB4337" w:rsidRPr="00656180" w:rsidRDefault="00DB4337" w:rsidP="009B2D2A">
      <w:pPr>
        <w:rPr>
          <w:b/>
          <w:lang w:val="es-MX"/>
        </w:rPr>
      </w:pPr>
    </w:p>
    <w:p w:rsidR="00B90E91" w:rsidRPr="00656180" w:rsidRDefault="00B90E91" w:rsidP="009B2D2A">
      <w:pPr>
        <w:rPr>
          <w:b/>
          <w:lang w:val="es-MX"/>
        </w:rPr>
      </w:pPr>
    </w:p>
    <w:p w:rsidR="00B90E91" w:rsidRPr="00656180" w:rsidRDefault="00B90E91" w:rsidP="009B2D2A">
      <w:pPr>
        <w:rPr>
          <w:b/>
          <w:lang w:val="es-MX"/>
        </w:rPr>
      </w:pPr>
    </w:p>
    <w:p w:rsidR="00A3142F" w:rsidRPr="00656180" w:rsidRDefault="009B2D2A" w:rsidP="009B2D2A">
      <w:pPr>
        <w:rPr>
          <w:b/>
          <w:lang w:val="es-MX"/>
        </w:rPr>
      </w:pPr>
      <w:r w:rsidRPr="00656180">
        <w:rPr>
          <w:b/>
          <w:lang w:val="es-MX"/>
        </w:rPr>
        <w:t>B: CARACTERÍSTICAS TÉCNICAS</w:t>
      </w:r>
      <w:r w:rsidR="00BB3232" w:rsidRPr="00656180">
        <w:rPr>
          <w:b/>
          <w:lang w:val="es-MX"/>
        </w:rPr>
        <w:t xml:space="preserve"> </w:t>
      </w:r>
    </w:p>
    <w:p w:rsidR="009B2D2A" w:rsidRPr="00656180" w:rsidRDefault="00BB3232" w:rsidP="009B2D2A">
      <w:pPr>
        <w:rPr>
          <w:sz w:val="14"/>
          <w:lang w:val="es-MX"/>
        </w:rPr>
      </w:pPr>
      <w:r w:rsidRPr="00656180">
        <w:rPr>
          <w:sz w:val="14"/>
          <w:lang w:val="es-MX"/>
        </w:rPr>
        <w:t>(</w:t>
      </w:r>
      <w:r w:rsidR="00A3142F" w:rsidRPr="00656180">
        <w:rPr>
          <w:sz w:val="14"/>
          <w:lang w:val="es-MX"/>
        </w:rPr>
        <w:t>E</w:t>
      </w:r>
      <w:r w:rsidRPr="00656180">
        <w:rPr>
          <w:sz w:val="14"/>
          <w:lang w:val="es-MX"/>
        </w:rPr>
        <w:t>n las Características Técnicas</w:t>
      </w:r>
      <w:r w:rsidR="00A3142F" w:rsidRPr="00656180">
        <w:rPr>
          <w:sz w:val="14"/>
          <w:lang w:val="es-MX"/>
        </w:rPr>
        <w:t xml:space="preserve"> Requeridas</w:t>
      </w:r>
      <w:r w:rsidRPr="00656180">
        <w:rPr>
          <w:sz w:val="14"/>
          <w:lang w:val="es-MX"/>
        </w:rPr>
        <w:t xml:space="preserve"> incluir </w:t>
      </w:r>
      <w:r w:rsidR="00633A42" w:rsidRPr="00656180">
        <w:rPr>
          <w:sz w:val="14"/>
          <w:lang w:val="es-MX"/>
        </w:rPr>
        <w:t xml:space="preserve">todos </w:t>
      </w:r>
      <w:r w:rsidR="00C11E8E" w:rsidRPr="00656180">
        <w:rPr>
          <w:sz w:val="14"/>
          <w:lang w:val="es-MX"/>
        </w:rPr>
        <w:t xml:space="preserve">los </w:t>
      </w:r>
      <w:r w:rsidRPr="00656180">
        <w:rPr>
          <w:sz w:val="14"/>
          <w:lang w:val="es-MX"/>
        </w:rPr>
        <w:t>accesorios</w:t>
      </w:r>
      <w:r w:rsidR="00633A42" w:rsidRPr="00656180">
        <w:rPr>
          <w:sz w:val="14"/>
          <w:lang w:val="es-MX"/>
        </w:rPr>
        <w:t xml:space="preserve">, </w:t>
      </w:r>
      <w:r w:rsidR="00E332CD" w:rsidRPr="00656180">
        <w:rPr>
          <w:sz w:val="14"/>
          <w:lang w:val="es-MX"/>
        </w:rPr>
        <w:t>manuales</w:t>
      </w:r>
      <w:r w:rsidR="00C11E8E" w:rsidRPr="00656180">
        <w:rPr>
          <w:sz w:val="14"/>
          <w:lang w:val="es-MX"/>
        </w:rPr>
        <w:t xml:space="preserve">, </w:t>
      </w:r>
      <w:r w:rsidR="00633A42" w:rsidRPr="00656180">
        <w:rPr>
          <w:sz w:val="14"/>
          <w:lang w:val="es-MX"/>
        </w:rPr>
        <w:t xml:space="preserve">garantías, </w:t>
      </w:r>
      <w:r w:rsidR="00C11E8E" w:rsidRPr="00656180">
        <w:rPr>
          <w:sz w:val="14"/>
          <w:lang w:val="es-MX"/>
        </w:rPr>
        <w:t>cables</w:t>
      </w:r>
      <w:r w:rsidR="00475807" w:rsidRPr="00656180">
        <w:rPr>
          <w:sz w:val="14"/>
          <w:lang w:val="es-MX"/>
        </w:rPr>
        <w:t xml:space="preserve">, etc., </w:t>
      </w:r>
      <w:r w:rsidR="00E332CD" w:rsidRPr="00656180">
        <w:rPr>
          <w:sz w:val="14"/>
          <w:lang w:val="es-MX"/>
        </w:rPr>
        <w:t xml:space="preserve">u </w:t>
      </w:r>
      <w:r w:rsidR="00475807" w:rsidRPr="00656180">
        <w:rPr>
          <w:sz w:val="14"/>
        </w:rPr>
        <w:t>otros que requiera cada bien a adquirir</w:t>
      </w:r>
      <w:r w:rsidR="008D00CC" w:rsidRPr="00656180">
        <w:rPr>
          <w:sz w:val="14"/>
          <w:lang w:val="es-MX"/>
        </w:rPr>
        <w:t>).</w:t>
      </w:r>
    </w:p>
    <w:p w:rsidR="00FE2432" w:rsidRPr="00656180" w:rsidRDefault="00FE2432" w:rsidP="009B2D2A">
      <w:pPr>
        <w:rPr>
          <w:sz w:val="14"/>
          <w:lang w:val="es-MX"/>
        </w:rPr>
      </w:pPr>
    </w:p>
    <w:p w:rsidR="00B90E91" w:rsidRPr="00656180" w:rsidRDefault="00B90E91" w:rsidP="009B2D2A">
      <w:pPr>
        <w:rPr>
          <w:sz w:val="14"/>
          <w:lang w:val="es-MX"/>
        </w:rPr>
      </w:pPr>
    </w:p>
    <w:p w:rsidR="00B90E91" w:rsidRPr="00656180" w:rsidRDefault="00B90E91" w:rsidP="009B2D2A">
      <w:pPr>
        <w:rPr>
          <w:sz w:val="14"/>
          <w:lang w:val="es-MX"/>
        </w:rPr>
      </w:pPr>
    </w:p>
    <w:tbl>
      <w:tblPr>
        <w:tblStyle w:val="GridTableLight"/>
        <w:tblW w:w="10348" w:type="dxa"/>
        <w:tblInd w:w="137" w:type="dxa"/>
        <w:tblLook w:val="01E0" w:firstRow="1" w:lastRow="1" w:firstColumn="1" w:lastColumn="1" w:noHBand="0" w:noVBand="0"/>
      </w:tblPr>
      <w:tblGrid>
        <w:gridCol w:w="617"/>
        <w:gridCol w:w="1784"/>
        <w:gridCol w:w="4376"/>
        <w:gridCol w:w="3571"/>
      </w:tblGrid>
      <w:tr w:rsidR="00694574" w:rsidRPr="00656180" w:rsidTr="00BC0B3A">
        <w:trPr>
          <w:trHeight w:val="96"/>
        </w:trPr>
        <w:tc>
          <w:tcPr>
            <w:tcW w:w="617" w:type="dxa"/>
          </w:tcPr>
          <w:p w:rsidR="00241555" w:rsidRPr="00656180" w:rsidRDefault="009B2D2A" w:rsidP="00E6010B">
            <w:pPr>
              <w:rPr>
                <w:b/>
                <w:sz w:val="14"/>
                <w:szCs w:val="14"/>
              </w:rPr>
            </w:pPr>
            <w:r w:rsidRPr="00656180">
              <w:rPr>
                <w:b/>
                <w:sz w:val="14"/>
                <w:szCs w:val="14"/>
              </w:rPr>
              <w:t>ÍTEM</w:t>
            </w:r>
          </w:p>
        </w:tc>
        <w:tc>
          <w:tcPr>
            <w:tcW w:w="1784" w:type="dxa"/>
          </w:tcPr>
          <w:p w:rsidR="00241555" w:rsidRPr="00656180" w:rsidRDefault="00135494" w:rsidP="00E6010B">
            <w:pPr>
              <w:jc w:val="center"/>
              <w:rPr>
                <w:b/>
                <w:sz w:val="14"/>
                <w:szCs w:val="14"/>
              </w:rPr>
            </w:pPr>
            <w:r w:rsidRPr="00656180">
              <w:rPr>
                <w:rFonts w:cs="Arial"/>
                <w:b/>
                <w:sz w:val="14"/>
                <w:szCs w:val="14"/>
              </w:rPr>
              <w:t>REQUERIMIENTO</w:t>
            </w:r>
            <w:r w:rsidR="00241555" w:rsidRPr="00656180">
              <w:rPr>
                <w:rFonts w:cs="Arial"/>
                <w:b/>
                <w:sz w:val="14"/>
                <w:szCs w:val="14"/>
              </w:rPr>
              <w:t xml:space="preserve"> </w:t>
            </w:r>
          </w:p>
        </w:tc>
        <w:tc>
          <w:tcPr>
            <w:tcW w:w="4376" w:type="dxa"/>
          </w:tcPr>
          <w:p w:rsidR="00135494" w:rsidRPr="00656180" w:rsidRDefault="00135494" w:rsidP="00135494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4"/>
                <w:szCs w:val="14"/>
                <w:lang w:eastAsia="es-ES"/>
              </w:rPr>
            </w:pPr>
            <w:r w:rsidRPr="00656180">
              <w:rPr>
                <w:rFonts w:ascii="Verdana" w:eastAsia="Times New Roman" w:hAnsi="Verdana"/>
                <w:b/>
                <w:color w:val="auto"/>
                <w:sz w:val="14"/>
                <w:szCs w:val="14"/>
                <w:lang w:eastAsia="es-ES"/>
              </w:rPr>
              <w:t>CARACTERISTICAS TÉCNICAS REQUERIDAS</w:t>
            </w:r>
          </w:p>
          <w:p w:rsidR="00241555" w:rsidRPr="00656180" w:rsidRDefault="00135494" w:rsidP="00135494">
            <w:pPr>
              <w:jc w:val="center"/>
              <w:rPr>
                <w:b/>
                <w:sz w:val="14"/>
                <w:szCs w:val="14"/>
              </w:rPr>
            </w:pPr>
            <w:r w:rsidRPr="00656180">
              <w:rPr>
                <w:sz w:val="14"/>
                <w:szCs w:val="14"/>
              </w:rPr>
              <w:t>(Llenado por la entidad convocante)</w:t>
            </w:r>
          </w:p>
        </w:tc>
        <w:tc>
          <w:tcPr>
            <w:tcW w:w="3571" w:type="dxa"/>
          </w:tcPr>
          <w:p w:rsidR="00241555" w:rsidRPr="00656180" w:rsidRDefault="00241555" w:rsidP="00135494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</w:pPr>
            <w:r w:rsidRPr="00656180"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  <w:t>CARACTERISTICAS TÉCNICAS OFERTADAS</w:t>
            </w:r>
          </w:p>
          <w:p w:rsidR="00135494" w:rsidRPr="00656180" w:rsidRDefault="00135494" w:rsidP="00135494">
            <w:pPr>
              <w:pStyle w:val="Default"/>
              <w:jc w:val="center"/>
              <w:rPr>
                <w:b/>
                <w:color w:val="auto"/>
                <w:sz w:val="14"/>
              </w:rPr>
            </w:pPr>
            <w:r w:rsidRPr="00656180"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694574" w:rsidRPr="00656180" w:rsidTr="00BC0B3A">
        <w:trPr>
          <w:trHeight w:val="326"/>
        </w:trPr>
        <w:tc>
          <w:tcPr>
            <w:tcW w:w="617" w:type="dxa"/>
          </w:tcPr>
          <w:p w:rsidR="003B6922" w:rsidRPr="00656180" w:rsidRDefault="003B692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3B6922" w:rsidRPr="00656180" w:rsidRDefault="003B692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3B6922" w:rsidRPr="00656180" w:rsidRDefault="003B692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3B6922" w:rsidRPr="00656180" w:rsidRDefault="003B692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EB2C62" w:rsidRPr="00656180" w:rsidRDefault="00EB2C6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EB2C62" w:rsidRPr="00656180" w:rsidRDefault="00EB2C6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EB2C62" w:rsidRPr="00656180" w:rsidRDefault="00EB2C6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1C0BB2" w:rsidRPr="00656180" w:rsidRDefault="001C0BB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1C0BB2" w:rsidRPr="00656180" w:rsidRDefault="001C0BB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1C0BB2" w:rsidRPr="00656180" w:rsidRDefault="001C0BB2" w:rsidP="00D148BD">
            <w:pPr>
              <w:rPr>
                <w:b/>
                <w:sz w:val="14"/>
                <w:szCs w:val="14"/>
              </w:rPr>
            </w:pPr>
          </w:p>
          <w:p w:rsidR="001C0BB2" w:rsidRPr="00656180" w:rsidRDefault="001C0BB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1C0BB2" w:rsidRPr="00656180" w:rsidRDefault="001C0BB2" w:rsidP="007905C9">
            <w:pPr>
              <w:jc w:val="center"/>
              <w:rPr>
                <w:b/>
                <w:sz w:val="14"/>
                <w:szCs w:val="14"/>
              </w:rPr>
            </w:pPr>
          </w:p>
          <w:p w:rsidR="000C2D5C" w:rsidRPr="00656180" w:rsidRDefault="000C2D5C" w:rsidP="007905C9">
            <w:pPr>
              <w:jc w:val="center"/>
              <w:rPr>
                <w:b/>
                <w:sz w:val="14"/>
                <w:szCs w:val="14"/>
              </w:rPr>
            </w:pPr>
            <w:r w:rsidRPr="00656180">
              <w:rPr>
                <w:b/>
                <w:sz w:val="14"/>
                <w:szCs w:val="14"/>
              </w:rPr>
              <w:t>1</w:t>
            </w:r>
          </w:p>
        </w:tc>
        <w:tc>
          <w:tcPr>
            <w:tcW w:w="1784" w:type="dxa"/>
          </w:tcPr>
          <w:p w:rsidR="001C6D26" w:rsidRPr="00656180" w:rsidRDefault="001C6D26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1C6D26" w:rsidRPr="00656180" w:rsidRDefault="001C6D26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EB2C62" w:rsidRPr="00656180" w:rsidRDefault="00EB2C62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EB2C62" w:rsidRPr="00656180" w:rsidRDefault="00EB2C62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1C0BB2" w:rsidRPr="00656180" w:rsidRDefault="001C0BB2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1C0BB2" w:rsidRPr="00656180" w:rsidRDefault="001C0BB2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1C0BB2" w:rsidRPr="00656180" w:rsidRDefault="001C0BB2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1C0BB2" w:rsidRPr="00656180" w:rsidRDefault="001C0BB2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1C0BB2" w:rsidRPr="00656180" w:rsidRDefault="001C0BB2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1C0BB2" w:rsidRPr="00656180" w:rsidRDefault="001C0BB2" w:rsidP="006473C0">
            <w:pPr>
              <w:jc w:val="center"/>
              <w:rPr>
                <w:rFonts w:ascii="Calibri" w:hAnsi="Calibri" w:cs="Calibri"/>
                <w:b/>
              </w:rPr>
            </w:pPr>
          </w:p>
          <w:p w:rsidR="001C0BB2" w:rsidRPr="00656180" w:rsidRDefault="001C0BB2" w:rsidP="00D148BD">
            <w:pPr>
              <w:rPr>
                <w:rFonts w:ascii="Calibri" w:hAnsi="Calibri" w:cs="Calibri"/>
                <w:b/>
              </w:rPr>
            </w:pPr>
          </w:p>
          <w:p w:rsidR="000C2D5C" w:rsidRPr="00656180" w:rsidRDefault="006B1DE4" w:rsidP="006473C0">
            <w:pPr>
              <w:jc w:val="center"/>
              <w:rPr>
                <w:rFonts w:cs="Calibri"/>
                <w:b/>
                <w:sz w:val="14"/>
                <w:szCs w:val="14"/>
              </w:rPr>
            </w:pPr>
            <w:r w:rsidRPr="00656180">
              <w:rPr>
                <w:rFonts w:cs="Calibri"/>
                <w:b/>
                <w:sz w:val="14"/>
                <w:szCs w:val="14"/>
              </w:rPr>
              <w:t>MICROSCOPIO BINOCULAR</w:t>
            </w:r>
          </w:p>
        </w:tc>
        <w:tc>
          <w:tcPr>
            <w:tcW w:w="4376" w:type="dxa"/>
          </w:tcPr>
          <w:p w:rsidR="001C6D26" w:rsidRPr="00656180" w:rsidRDefault="001C6D26" w:rsidP="003B6922">
            <w:pPr>
              <w:rPr>
                <w:rFonts w:eastAsia="Calibri" w:cs="Calibri"/>
                <w:b/>
                <w:sz w:val="14"/>
                <w:szCs w:val="14"/>
                <w:u w:val="single"/>
                <w:lang w:eastAsia="en-US"/>
              </w:rPr>
            </w:pPr>
          </w:p>
          <w:p w:rsidR="00CD46A0" w:rsidRPr="00656180" w:rsidRDefault="00CD46A0" w:rsidP="006D423C">
            <w:pPr>
              <w:pStyle w:val="ListParagraph"/>
              <w:numPr>
                <w:ilvl w:val="0"/>
                <w:numId w:val="10"/>
              </w:numPr>
              <w:ind w:left="221" w:hanging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b/>
                <w:sz w:val="14"/>
                <w:szCs w:val="14"/>
              </w:rPr>
              <w:t>ESTATIVO:</w:t>
            </w:r>
          </w:p>
          <w:p w:rsidR="00CD46A0" w:rsidRPr="00656180" w:rsidRDefault="00B90E91" w:rsidP="00CD46A0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MATERIAL DEL ESTATIVO FUNDICION DE ALUMINIO</w:t>
            </w:r>
          </w:p>
          <w:p w:rsidR="00CD46A0" w:rsidRPr="00656180" w:rsidRDefault="00CD46A0" w:rsidP="00CD46A0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REVOLVER PORTAOBJETIVOS: CUADRUPLE CENTREABLE DE 4 POSICIONES</w:t>
            </w:r>
          </w:p>
          <w:p w:rsidR="00CD46A0" w:rsidRPr="00656180" w:rsidRDefault="00CD46A0" w:rsidP="00CD46A0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 xml:space="preserve">PLATINA: REGULABLE (RECORRIDO </w:t>
            </w:r>
            <w:r w:rsidR="007308E7" w:rsidRPr="00656180">
              <w:rPr>
                <w:rFonts w:ascii="Verdana" w:hAnsi="Verdana"/>
                <w:sz w:val="14"/>
                <w:szCs w:val="14"/>
              </w:rPr>
              <w:t>PLATINA 26 mm. X 76 mm.)</w:t>
            </w:r>
          </w:p>
          <w:p w:rsidR="007308E7" w:rsidRPr="00656180" w:rsidRDefault="007308E7" w:rsidP="007308E7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SOPORTE ANTI CAIDA PARA FILTROS DE 32 mm.</w:t>
            </w:r>
          </w:p>
          <w:p w:rsidR="00DC6302" w:rsidRPr="00656180" w:rsidRDefault="00DC6302" w:rsidP="006B1DE4">
            <w:pPr>
              <w:pStyle w:val="ListParagraph"/>
              <w:numPr>
                <w:ilvl w:val="0"/>
                <w:numId w:val="10"/>
              </w:numPr>
              <w:ind w:left="221" w:hanging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b/>
                <w:sz w:val="14"/>
                <w:szCs w:val="14"/>
              </w:rPr>
              <w:t>E</w:t>
            </w:r>
            <w:r w:rsidR="007308E7" w:rsidRPr="00656180">
              <w:rPr>
                <w:rFonts w:ascii="Verdana" w:hAnsi="Verdana"/>
                <w:b/>
                <w:sz w:val="14"/>
                <w:szCs w:val="14"/>
              </w:rPr>
              <w:t>NFOQUE</w:t>
            </w:r>
            <w:r w:rsidR="00915FE5" w:rsidRPr="00656180">
              <w:rPr>
                <w:rFonts w:ascii="Verdana" w:hAnsi="Verdana"/>
                <w:sz w:val="14"/>
                <w:szCs w:val="14"/>
              </w:rPr>
              <w:t xml:space="preserve">: </w:t>
            </w:r>
          </w:p>
          <w:p w:rsidR="00DC6302" w:rsidRPr="00656180" w:rsidRDefault="00DC6302" w:rsidP="00DC6302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ENFOQUE POR MANDO MANUAL</w:t>
            </w:r>
          </w:p>
          <w:p w:rsidR="007308E7" w:rsidRPr="00656180" w:rsidRDefault="007308E7" w:rsidP="00DC6302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CONTROLES DE ENFOQUE PARA POSICION BAJA</w:t>
            </w:r>
          </w:p>
          <w:p w:rsidR="007308E7" w:rsidRPr="00656180" w:rsidRDefault="007308E7" w:rsidP="00DC6302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300 MICRAS POR ROTACION DE ENFOQUE MICROMETRICO.</w:t>
            </w:r>
          </w:p>
          <w:p w:rsidR="00DC6302" w:rsidRPr="00656180" w:rsidRDefault="007308E7" w:rsidP="007308E7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CALIBRADO EN INCREMENTOS DE 3 MICRAS</w:t>
            </w:r>
          </w:p>
          <w:p w:rsidR="007308E7" w:rsidRPr="00656180" w:rsidRDefault="007308E7" w:rsidP="007308E7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MECANISMO DE ENFOQUE AUTOAJUSTABLE</w:t>
            </w:r>
          </w:p>
          <w:p w:rsidR="007308E7" w:rsidRPr="00656180" w:rsidRDefault="007308E7" w:rsidP="007308E7">
            <w:pPr>
              <w:pStyle w:val="ListParagraph"/>
              <w:numPr>
                <w:ilvl w:val="0"/>
                <w:numId w:val="10"/>
              </w:numPr>
              <w:ind w:left="176" w:hanging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b/>
                <w:sz w:val="14"/>
                <w:szCs w:val="14"/>
              </w:rPr>
              <w:t>CONDENSADOR:</w:t>
            </w:r>
          </w:p>
          <w:p w:rsidR="007308E7" w:rsidRPr="00656180" w:rsidRDefault="007308E7" w:rsidP="007308E7">
            <w:pPr>
              <w:pStyle w:val="ListParagraph"/>
              <w:ind w:left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PRE- FIJADO, PRE- CENTRADO</w:t>
            </w:r>
          </w:p>
          <w:p w:rsidR="007308E7" w:rsidRPr="00656180" w:rsidRDefault="007308E7" w:rsidP="007308E7">
            <w:pPr>
              <w:pStyle w:val="ListParagraph"/>
              <w:ind w:left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HORQUILLA EN CONDENSADOR PARA CONTROLES DESLIZANTES DE CONTRASTE</w:t>
            </w:r>
          </w:p>
          <w:p w:rsidR="007308E7" w:rsidRPr="00656180" w:rsidRDefault="007308E7" w:rsidP="007308E7">
            <w:pPr>
              <w:pStyle w:val="ListParagraph"/>
              <w:ind w:left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ETIQUETAS DE AUMENTO EN EL CONDENSADOR</w:t>
            </w:r>
          </w:p>
          <w:p w:rsidR="007308E7" w:rsidRPr="00656180" w:rsidRDefault="006B1DE4" w:rsidP="007308E7">
            <w:pPr>
              <w:pStyle w:val="ListParagraph"/>
              <w:numPr>
                <w:ilvl w:val="0"/>
                <w:numId w:val="10"/>
              </w:numPr>
              <w:ind w:left="176" w:hanging="142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b/>
                <w:sz w:val="14"/>
                <w:szCs w:val="14"/>
              </w:rPr>
              <w:t>T</w:t>
            </w:r>
            <w:r w:rsidR="007308E7" w:rsidRPr="00656180">
              <w:rPr>
                <w:rFonts w:ascii="Verdana" w:hAnsi="Verdana"/>
                <w:b/>
                <w:sz w:val="14"/>
                <w:szCs w:val="14"/>
              </w:rPr>
              <w:t>UBO Y OCULARES:</w:t>
            </w:r>
          </w:p>
          <w:p w:rsidR="007308E7" w:rsidRPr="00656180" w:rsidRDefault="007308E7" w:rsidP="007308E7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TIPO BINOCULAR</w:t>
            </w:r>
          </w:p>
          <w:p w:rsidR="007308E7" w:rsidRPr="00656180" w:rsidRDefault="00E55880" w:rsidP="007308E7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TUBO DE 30 GRADOS</w:t>
            </w:r>
          </w:p>
          <w:p w:rsidR="00E55880" w:rsidRPr="00656180" w:rsidRDefault="00E55880" w:rsidP="00DC6302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OCULARES INTEGRADOS</w:t>
            </w:r>
            <w:r w:rsidR="007308E7" w:rsidRPr="00656180">
              <w:rPr>
                <w:rFonts w:ascii="Verdana" w:hAnsi="Verdana"/>
                <w:sz w:val="14"/>
                <w:szCs w:val="14"/>
              </w:rPr>
              <w:t xml:space="preserve"> DE 10x/20</w:t>
            </w:r>
          </w:p>
          <w:p w:rsidR="00E55880" w:rsidRPr="00656180" w:rsidRDefault="00E55880" w:rsidP="00DC6302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DIOPTRIAS PREAJUSTADAS</w:t>
            </w:r>
          </w:p>
          <w:p w:rsidR="007308E7" w:rsidRPr="00656180" w:rsidRDefault="007308E7" w:rsidP="00DC6302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RANGO DE DISTANCIA ENTRE PUPILAS: 52 mm. – 75 mm.</w:t>
            </w:r>
          </w:p>
          <w:p w:rsidR="006B1DE4" w:rsidRPr="00656180" w:rsidRDefault="006B1DE4" w:rsidP="006B1DE4">
            <w:pPr>
              <w:pStyle w:val="ListParagraph"/>
              <w:numPr>
                <w:ilvl w:val="0"/>
                <w:numId w:val="10"/>
              </w:numPr>
              <w:ind w:left="176" w:hanging="142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b/>
                <w:sz w:val="14"/>
                <w:szCs w:val="14"/>
              </w:rPr>
              <w:t>TECNICA DE CONTRASTE:</w:t>
            </w:r>
          </w:p>
          <w:p w:rsidR="007308E7" w:rsidRPr="00656180" w:rsidRDefault="007308E7" w:rsidP="006B1DE4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CAMPO CLARO</w:t>
            </w:r>
            <w:r w:rsidR="00694574" w:rsidRPr="00656180">
              <w:rPr>
                <w:rFonts w:ascii="Verdana" w:hAnsi="Verdana"/>
                <w:sz w:val="14"/>
                <w:szCs w:val="14"/>
              </w:rPr>
              <w:t xml:space="preserve"> </w:t>
            </w:r>
          </w:p>
          <w:p w:rsidR="006B1DE4" w:rsidRPr="00656180" w:rsidRDefault="00694574" w:rsidP="006B1DE4">
            <w:pPr>
              <w:pStyle w:val="ListParagraph"/>
              <w:ind w:left="221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CAMPO OSCURO</w:t>
            </w:r>
          </w:p>
          <w:p w:rsidR="00DC6302" w:rsidRPr="00656180" w:rsidRDefault="00DC6302" w:rsidP="00DC6302">
            <w:pPr>
              <w:pStyle w:val="ListParagraph"/>
              <w:numPr>
                <w:ilvl w:val="0"/>
                <w:numId w:val="10"/>
              </w:numPr>
              <w:ind w:left="176" w:hanging="142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b/>
                <w:sz w:val="14"/>
                <w:szCs w:val="14"/>
              </w:rPr>
              <w:t>OBJETIVOS:</w:t>
            </w:r>
          </w:p>
          <w:p w:rsidR="006B5CCE" w:rsidRPr="00656180" w:rsidRDefault="007308E7" w:rsidP="00E55880">
            <w:pPr>
              <w:pStyle w:val="ListParagraph"/>
              <w:ind w:left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 xml:space="preserve">PLAN </w:t>
            </w:r>
            <w:r w:rsidR="006B1DE4" w:rsidRPr="00656180">
              <w:rPr>
                <w:rFonts w:ascii="Verdana" w:hAnsi="Verdana"/>
                <w:sz w:val="14"/>
                <w:szCs w:val="14"/>
              </w:rPr>
              <w:t>4X</w:t>
            </w:r>
            <w:r w:rsidRPr="00656180">
              <w:rPr>
                <w:rFonts w:ascii="Verdana" w:hAnsi="Verdana"/>
                <w:sz w:val="14"/>
                <w:szCs w:val="14"/>
              </w:rPr>
              <w:t>/0</w:t>
            </w:r>
            <w:r w:rsidR="006B5CCE" w:rsidRPr="00656180">
              <w:rPr>
                <w:rFonts w:ascii="Verdana" w:hAnsi="Verdana"/>
                <w:sz w:val="14"/>
                <w:szCs w:val="14"/>
              </w:rPr>
              <w:t>.10NA, 26.2 MMW.D.</w:t>
            </w:r>
            <w:r w:rsidR="00DC6302" w:rsidRPr="00656180">
              <w:rPr>
                <w:rFonts w:ascii="Verdana" w:hAnsi="Verdana"/>
                <w:sz w:val="14"/>
                <w:szCs w:val="14"/>
              </w:rPr>
              <w:t xml:space="preserve"> </w:t>
            </w:r>
            <w:r w:rsidR="006B5CCE" w:rsidRPr="00656180">
              <w:rPr>
                <w:rFonts w:ascii="Verdana" w:hAnsi="Verdana"/>
                <w:sz w:val="14"/>
                <w:szCs w:val="14"/>
              </w:rPr>
              <w:t xml:space="preserve"> </w:t>
            </w:r>
          </w:p>
          <w:p w:rsidR="006B5CCE" w:rsidRPr="00656180" w:rsidRDefault="006B5CCE" w:rsidP="00E55880">
            <w:pPr>
              <w:pStyle w:val="ListParagraph"/>
              <w:ind w:left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 xml:space="preserve">PLAN </w:t>
            </w:r>
            <w:r w:rsidR="006B1DE4" w:rsidRPr="00656180">
              <w:rPr>
                <w:rFonts w:ascii="Verdana" w:hAnsi="Verdana"/>
                <w:sz w:val="14"/>
                <w:szCs w:val="14"/>
              </w:rPr>
              <w:t>10X</w:t>
            </w:r>
            <w:r w:rsidRPr="00656180">
              <w:rPr>
                <w:rFonts w:ascii="Verdana" w:hAnsi="Verdana"/>
                <w:sz w:val="14"/>
                <w:szCs w:val="14"/>
              </w:rPr>
              <w:t>/0.22 NA, 7.8 MMW.D.</w:t>
            </w:r>
            <w:r w:rsidR="00DC6302" w:rsidRPr="00656180">
              <w:rPr>
                <w:rFonts w:ascii="Verdana" w:hAnsi="Verdana"/>
                <w:sz w:val="14"/>
                <w:szCs w:val="14"/>
              </w:rPr>
              <w:t xml:space="preserve"> </w:t>
            </w:r>
          </w:p>
          <w:p w:rsidR="006B5CCE" w:rsidRPr="00656180" w:rsidRDefault="006B5CCE" w:rsidP="00E55880">
            <w:pPr>
              <w:pStyle w:val="ListParagraph"/>
              <w:ind w:left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 xml:space="preserve">PLAN </w:t>
            </w:r>
            <w:r w:rsidR="00DC6302" w:rsidRPr="00656180">
              <w:rPr>
                <w:rFonts w:ascii="Verdana" w:hAnsi="Verdana"/>
                <w:sz w:val="14"/>
                <w:szCs w:val="14"/>
              </w:rPr>
              <w:t>40X</w:t>
            </w:r>
            <w:r w:rsidRPr="00656180">
              <w:rPr>
                <w:rFonts w:ascii="Verdana" w:hAnsi="Verdana"/>
                <w:sz w:val="14"/>
                <w:szCs w:val="14"/>
              </w:rPr>
              <w:t>/0.65 NA</w:t>
            </w:r>
            <w:r w:rsidR="00E55880" w:rsidRPr="00656180">
              <w:rPr>
                <w:rFonts w:ascii="Verdana" w:hAnsi="Verdana"/>
                <w:sz w:val="14"/>
                <w:szCs w:val="14"/>
              </w:rPr>
              <w:t>,</w:t>
            </w:r>
            <w:r w:rsidRPr="00656180">
              <w:rPr>
                <w:rFonts w:ascii="Verdana" w:hAnsi="Verdana"/>
                <w:sz w:val="14"/>
                <w:szCs w:val="14"/>
              </w:rPr>
              <w:t xml:space="preserve"> 031 MMW.D.</w:t>
            </w:r>
            <w:r w:rsidR="00E55880" w:rsidRPr="00656180">
              <w:rPr>
                <w:rFonts w:ascii="Verdana" w:hAnsi="Verdana"/>
                <w:sz w:val="14"/>
                <w:szCs w:val="14"/>
              </w:rPr>
              <w:t xml:space="preserve"> </w:t>
            </w:r>
          </w:p>
          <w:p w:rsidR="00DC6302" w:rsidRPr="00656180" w:rsidRDefault="006B5CCE" w:rsidP="00E55880">
            <w:pPr>
              <w:pStyle w:val="ListParagraph"/>
              <w:ind w:left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 xml:space="preserve">PLAN </w:t>
            </w:r>
            <w:r w:rsidR="00FE2432" w:rsidRPr="00656180">
              <w:rPr>
                <w:rFonts w:ascii="Verdana" w:hAnsi="Verdana"/>
                <w:sz w:val="14"/>
                <w:szCs w:val="14"/>
              </w:rPr>
              <w:t>100X</w:t>
            </w:r>
            <w:r w:rsidRPr="00656180">
              <w:rPr>
                <w:rFonts w:ascii="Verdana" w:hAnsi="Verdana"/>
                <w:sz w:val="14"/>
                <w:szCs w:val="14"/>
              </w:rPr>
              <w:t>/1.25 NA, 0.10 MMW.D. , OIL</w:t>
            </w:r>
          </w:p>
          <w:p w:rsidR="00DC6302" w:rsidRPr="00656180" w:rsidRDefault="00DC6302" w:rsidP="00DC6302">
            <w:pPr>
              <w:pStyle w:val="ListParagraph"/>
              <w:numPr>
                <w:ilvl w:val="0"/>
                <w:numId w:val="10"/>
              </w:numPr>
              <w:ind w:left="176" w:hanging="176"/>
              <w:rPr>
                <w:rFonts w:ascii="Verdana" w:hAnsi="Verdana"/>
                <w:b/>
                <w:sz w:val="14"/>
                <w:szCs w:val="14"/>
              </w:rPr>
            </w:pPr>
            <w:r w:rsidRPr="00656180">
              <w:rPr>
                <w:rFonts w:ascii="Verdana" w:hAnsi="Verdana"/>
                <w:b/>
                <w:sz w:val="14"/>
                <w:szCs w:val="14"/>
              </w:rPr>
              <w:lastRenderedPageBreak/>
              <w:t>ILUMINACION:</w:t>
            </w:r>
          </w:p>
          <w:p w:rsidR="00DC6302" w:rsidRPr="00656180" w:rsidRDefault="00DC6302" w:rsidP="00DC6302">
            <w:pPr>
              <w:pStyle w:val="ListParagraph"/>
              <w:ind w:left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TIPO LED (LUZ BLANCA FRIA)</w:t>
            </w:r>
          </w:p>
          <w:p w:rsidR="00FE2432" w:rsidRPr="00656180" w:rsidRDefault="00FE2432" w:rsidP="00FE2432">
            <w:pPr>
              <w:pStyle w:val="ListParagraph"/>
              <w:numPr>
                <w:ilvl w:val="0"/>
                <w:numId w:val="10"/>
              </w:numPr>
              <w:ind w:left="176" w:hanging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b/>
                <w:sz w:val="14"/>
                <w:szCs w:val="14"/>
              </w:rPr>
              <w:t>VOLTAJE</w:t>
            </w:r>
          </w:p>
          <w:p w:rsidR="00BC0B3A" w:rsidRPr="00656180" w:rsidRDefault="00FE2432" w:rsidP="00BC0B3A">
            <w:pPr>
              <w:pStyle w:val="ListParagraph"/>
              <w:ind w:left="176"/>
              <w:rPr>
                <w:rFonts w:ascii="Verdana" w:hAnsi="Verdana"/>
                <w:sz w:val="14"/>
                <w:szCs w:val="14"/>
              </w:rPr>
            </w:pPr>
            <w:r w:rsidRPr="00656180">
              <w:rPr>
                <w:rFonts w:ascii="Verdana" w:hAnsi="Verdana"/>
                <w:sz w:val="14"/>
                <w:szCs w:val="14"/>
              </w:rPr>
              <w:t>100V A 240V, 50Hz – 60Hz</w:t>
            </w:r>
          </w:p>
          <w:p w:rsidR="001C0BB2" w:rsidRPr="00656180" w:rsidRDefault="00FE2432" w:rsidP="006B1DE4">
            <w:pPr>
              <w:numPr>
                <w:ilvl w:val="0"/>
                <w:numId w:val="19"/>
              </w:numPr>
              <w:jc w:val="both"/>
              <w:rPr>
                <w:rFonts w:cs="Arial"/>
                <w:bCs/>
                <w:sz w:val="14"/>
                <w:szCs w:val="14"/>
                <w:lang w:val="es-ES_tradnl"/>
              </w:rPr>
            </w:pPr>
            <w:r w:rsidRPr="00656180">
              <w:rPr>
                <w:rFonts w:cs="Arial"/>
                <w:bCs/>
                <w:sz w:val="14"/>
                <w:szCs w:val="14"/>
                <w:lang w:val="es-ES_tradnl"/>
              </w:rPr>
              <w:t>G</w:t>
            </w:r>
            <w:r w:rsidR="006B1DE4" w:rsidRPr="00656180">
              <w:rPr>
                <w:rFonts w:cs="Arial"/>
                <w:bCs/>
                <w:sz w:val="14"/>
                <w:szCs w:val="14"/>
                <w:lang w:val="es-ES_tradnl"/>
              </w:rPr>
              <w:t>ARANTIA MINIMA DE 1 AÑO</w:t>
            </w:r>
          </w:p>
          <w:p w:rsidR="00994E66" w:rsidRPr="00656180" w:rsidRDefault="00994E66" w:rsidP="006B1DE4">
            <w:pPr>
              <w:numPr>
                <w:ilvl w:val="0"/>
                <w:numId w:val="19"/>
              </w:numPr>
              <w:jc w:val="both"/>
              <w:rPr>
                <w:rFonts w:cs="Arial"/>
                <w:bCs/>
                <w:sz w:val="14"/>
                <w:szCs w:val="14"/>
                <w:lang w:val="es-ES_tradnl"/>
              </w:rPr>
            </w:pPr>
            <w:r w:rsidRPr="00656180">
              <w:rPr>
                <w:rFonts w:cs="Arial"/>
                <w:bCs/>
                <w:sz w:val="14"/>
                <w:szCs w:val="14"/>
                <w:lang w:val="es-ES_tradnl"/>
              </w:rPr>
              <w:t>DEBERA PRESENTAR EL CERTIFICADO DE GARANTIA AL MOMENTO DE LA ENTREGA DEL EQUIPO.</w:t>
            </w:r>
          </w:p>
          <w:p w:rsidR="00C80A5F" w:rsidRPr="00656180" w:rsidRDefault="00C80A5F" w:rsidP="00EB2C62">
            <w:pPr>
              <w:rPr>
                <w:sz w:val="14"/>
                <w:szCs w:val="14"/>
              </w:rPr>
            </w:pPr>
          </w:p>
        </w:tc>
        <w:tc>
          <w:tcPr>
            <w:tcW w:w="3571" w:type="dxa"/>
          </w:tcPr>
          <w:p w:rsidR="000C2D5C" w:rsidRPr="00656180" w:rsidRDefault="000C2D5C" w:rsidP="00E6010B">
            <w:pPr>
              <w:jc w:val="center"/>
              <w:rPr>
                <w:rFonts w:ascii="Calibri" w:hAnsi="Calibri"/>
                <w:b/>
                <w:sz w:val="18"/>
                <w:szCs w:val="20"/>
                <w:lang w:val="en-US"/>
              </w:rPr>
            </w:pPr>
          </w:p>
        </w:tc>
      </w:tr>
    </w:tbl>
    <w:p w:rsidR="00D148BD" w:rsidRPr="00656180" w:rsidRDefault="00D148BD" w:rsidP="00241555">
      <w:pPr>
        <w:rPr>
          <w:b/>
          <w:lang w:val="es-MX"/>
        </w:rPr>
      </w:pPr>
    </w:p>
    <w:p w:rsidR="006B1DE4" w:rsidRPr="00656180" w:rsidRDefault="006B1DE4" w:rsidP="00241555">
      <w:pPr>
        <w:rPr>
          <w:b/>
          <w:lang w:val="es-MX"/>
        </w:rPr>
      </w:pPr>
    </w:p>
    <w:p w:rsidR="006B1DE4" w:rsidRPr="00656180" w:rsidRDefault="006B1DE4" w:rsidP="00241555">
      <w:pPr>
        <w:rPr>
          <w:b/>
          <w:lang w:val="es-MX"/>
        </w:rPr>
      </w:pPr>
    </w:p>
    <w:p w:rsidR="00241555" w:rsidRPr="00656180" w:rsidRDefault="00E6010B" w:rsidP="00241555">
      <w:pPr>
        <w:rPr>
          <w:b/>
          <w:lang w:val="es-MX"/>
        </w:rPr>
      </w:pPr>
      <w:r w:rsidRPr="00656180">
        <w:rPr>
          <w:b/>
          <w:lang w:val="es-MX"/>
        </w:rPr>
        <w:t>C</w:t>
      </w:r>
      <w:r w:rsidR="00B50F56" w:rsidRPr="00656180">
        <w:rPr>
          <w:b/>
          <w:lang w:val="es-MX"/>
        </w:rPr>
        <w:t>: CONDICIONES  COMPLEMENTARIAS</w:t>
      </w:r>
    </w:p>
    <w:tbl>
      <w:tblPr>
        <w:tblStyle w:val="GridTableLight"/>
        <w:tblW w:w="10485" w:type="dxa"/>
        <w:tblLook w:val="01E0" w:firstRow="1" w:lastRow="1" w:firstColumn="1" w:lastColumn="1" w:noHBand="0" w:noVBand="0"/>
      </w:tblPr>
      <w:tblGrid>
        <w:gridCol w:w="2447"/>
        <w:gridCol w:w="4235"/>
        <w:gridCol w:w="3803"/>
      </w:tblGrid>
      <w:tr w:rsidR="00694574" w:rsidRPr="00656180" w:rsidTr="00DF7EE3">
        <w:trPr>
          <w:trHeight w:val="111"/>
        </w:trPr>
        <w:tc>
          <w:tcPr>
            <w:tcW w:w="2447" w:type="dxa"/>
          </w:tcPr>
          <w:p w:rsidR="006F09AA" w:rsidRPr="00656180" w:rsidRDefault="006F09AA" w:rsidP="00147B29">
            <w:pPr>
              <w:jc w:val="center"/>
              <w:rPr>
                <w:b/>
                <w:sz w:val="14"/>
              </w:rPr>
            </w:pPr>
            <w:r w:rsidRPr="00656180">
              <w:rPr>
                <w:rFonts w:cs="Arial"/>
                <w:b/>
                <w:sz w:val="14"/>
              </w:rPr>
              <w:t>CONDICIÓN</w:t>
            </w:r>
          </w:p>
        </w:tc>
        <w:tc>
          <w:tcPr>
            <w:tcW w:w="4235" w:type="dxa"/>
          </w:tcPr>
          <w:p w:rsidR="006F09AA" w:rsidRPr="00656180" w:rsidRDefault="00D73422" w:rsidP="00147B29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</w:pPr>
            <w:r w:rsidRPr="00656180"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  <w:t>CONDICIÓN REQUERIDA</w:t>
            </w:r>
          </w:p>
          <w:p w:rsidR="009A7BA8" w:rsidRPr="00656180" w:rsidRDefault="006F09AA" w:rsidP="009A7BA8">
            <w:pPr>
              <w:jc w:val="center"/>
              <w:rPr>
                <w:b/>
                <w:sz w:val="14"/>
              </w:rPr>
            </w:pPr>
            <w:r w:rsidRPr="00656180">
              <w:rPr>
                <w:sz w:val="14"/>
              </w:rPr>
              <w:t>(Llenado por la entidad convocante</w:t>
            </w:r>
            <w:r w:rsidR="009A7BA8" w:rsidRPr="00656180">
              <w:rPr>
                <w:sz w:val="14"/>
              </w:rPr>
              <w:t xml:space="preserve"> en días calendario)</w:t>
            </w:r>
          </w:p>
        </w:tc>
        <w:tc>
          <w:tcPr>
            <w:tcW w:w="3803" w:type="dxa"/>
          </w:tcPr>
          <w:p w:rsidR="00D73422" w:rsidRPr="00656180" w:rsidRDefault="00D73422" w:rsidP="00D73422">
            <w:pPr>
              <w:pStyle w:val="Default"/>
              <w:jc w:val="center"/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</w:pPr>
            <w:r w:rsidRPr="00656180">
              <w:rPr>
                <w:rFonts w:ascii="Verdana" w:eastAsia="Times New Roman" w:hAnsi="Verdana"/>
                <w:b/>
                <w:color w:val="auto"/>
                <w:sz w:val="14"/>
                <w:szCs w:val="16"/>
                <w:lang w:eastAsia="es-ES"/>
              </w:rPr>
              <w:t>CONDICIÓN OFERTADA</w:t>
            </w:r>
          </w:p>
          <w:p w:rsidR="006F09AA" w:rsidRPr="00656180" w:rsidRDefault="00D73422" w:rsidP="00147B29">
            <w:pPr>
              <w:pStyle w:val="Default"/>
              <w:jc w:val="center"/>
              <w:rPr>
                <w:b/>
                <w:color w:val="auto"/>
                <w:sz w:val="14"/>
              </w:rPr>
            </w:pPr>
            <w:r w:rsidRPr="00656180"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  <w:t xml:space="preserve"> </w:t>
            </w:r>
            <w:r w:rsidR="006F09AA" w:rsidRPr="00656180">
              <w:rPr>
                <w:rFonts w:ascii="Verdana" w:eastAsia="Times New Roman" w:hAnsi="Verdana"/>
                <w:color w:val="auto"/>
                <w:sz w:val="14"/>
                <w:szCs w:val="16"/>
                <w:lang w:eastAsia="es-ES"/>
              </w:rPr>
              <w:t>(Para ser llenado por el proponente)</w:t>
            </w:r>
          </w:p>
        </w:tc>
      </w:tr>
      <w:tr w:rsidR="00694574" w:rsidRPr="00656180" w:rsidTr="00DF7EE3">
        <w:trPr>
          <w:trHeight w:val="211"/>
        </w:trPr>
        <w:tc>
          <w:tcPr>
            <w:tcW w:w="2447" w:type="dxa"/>
          </w:tcPr>
          <w:p w:rsidR="00D73422" w:rsidRPr="00656180" w:rsidRDefault="00D73422" w:rsidP="00147B29">
            <w:pPr>
              <w:rPr>
                <w:sz w:val="14"/>
                <w:szCs w:val="14"/>
              </w:rPr>
            </w:pPr>
            <w:r w:rsidRPr="00656180">
              <w:rPr>
                <w:sz w:val="14"/>
                <w:szCs w:val="14"/>
              </w:rPr>
              <w:t>PLAZO DE ENTREGA</w:t>
            </w:r>
          </w:p>
        </w:tc>
        <w:tc>
          <w:tcPr>
            <w:tcW w:w="4235" w:type="dxa"/>
          </w:tcPr>
          <w:p w:rsidR="00D73422" w:rsidRPr="00656180" w:rsidRDefault="00010F42" w:rsidP="002035A2">
            <w:pPr>
              <w:rPr>
                <w:sz w:val="14"/>
                <w:szCs w:val="14"/>
              </w:rPr>
            </w:pPr>
            <w:r w:rsidRPr="00656180">
              <w:rPr>
                <w:sz w:val="14"/>
                <w:szCs w:val="14"/>
              </w:rPr>
              <w:t xml:space="preserve">MAXIMO: </w:t>
            </w:r>
            <w:r w:rsidR="00BC0B3A" w:rsidRPr="00656180">
              <w:rPr>
                <w:sz w:val="14"/>
                <w:szCs w:val="14"/>
              </w:rPr>
              <w:t>15</w:t>
            </w:r>
            <w:r w:rsidR="002035A2" w:rsidRPr="00656180">
              <w:rPr>
                <w:sz w:val="14"/>
                <w:szCs w:val="14"/>
              </w:rPr>
              <w:t xml:space="preserve"> </w:t>
            </w:r>
            <w:r w:rsidR="007F5491" w:rsidRPr="00656180">
              <w:rPr>
                <w:sz w:val="14"/>
                <w:szCs w:val="14"/>
              </w:rPr>
              <w:t>DIAS CALENDARIO</w:t>
            </w:r>
          </w:p>
        </w:tc>
        <w:tc>
          <w:tcPr>
            <w:tcW w:w="3803" w:type="dxa"/>
          </w:tcPr>
          <w:p w:rsidR="00D73422" w:rsidRPr="00656180" w:rsidRDefault="00D73422" w:rsidP="00147B29">
            <w:pPr>
              <w:jc w:val="center"/>
              <w:rPr>
                <w:sz w:val="14"/>
                <w:szCs w:val="14"/>
              </w:rPr>
            </w:pPr>
          </w:p>
        </w:tc>
      </w:tr>
    </w:tbl>
    <w:p w:rsidR="00C84E7A" w:rsidRPr="00656180" w:rsidRDefault="00B50F56" w:rsidP="00241555">
      <w:pPr>
        <w:rPr>
          <w:b/>
          <w:lang w:val="es-MX"/>
        </w:rPr>
      </w:pPr>
      <w:r w:rsidRPr="00656180">
        <w:rPr>
          <w:b/>
          <w:lang w:val="es-MX"/>
        </w:rPr>
        <w:t>D: CONDICIONES  GENERALES</w:t>
      </w:r>
    </w:p>
    <w:tbl>
      <w:tblPr>
        <w:tblStyle w:val="GridTableLight"/>
        <w:tblW w:w="10485" w:type="dxa"/>
        <w:tblLook w:val="01E0" w:firstRow="1" w:lastRow="1" w:firstColumn="1" w:lastColumn="1" w:noHBand="0" w:noVBand="0"/>
      </w:tblPr>
      <w:tblGrid>
        <w:gridCol w:w="2405"/>
        <w:gridCol w:w="8080"/>
      </w:tblGrid>
      <w:tr w:rsidR="00694574" w:rsidRPr="00656180" w:rsidTr="006B1DE4">
        <w:trPr>
          <w:trHeight w:val="271"/>
        </w:trPr>
        <w:tc>
          <w:tcPr>
            <w:tcW w:w="2405" w:type="dxa"/>
          </w:tcPr>
          <w:p w:rsidR="005440C2" w:rsidRPr="00656180" w:rsidRDefault="005440C2" w:rsidP="0092070D">
            <w:pPr>
              <w:rPr>
                <w:sz w:val="14"/>
                <w:szCs w:val="14"/>
              </w:rPr>
            </w:pPr>
            <w:r w:rsidRPr="00656180">
              <w:rPr>
                <w:sz w:val="14"/>
                <w:szCs w:val="14"/>
              </w:rPr>
              <w:t>LUGAR DE ENTREGA</w:t>
            </w:r>
          </w:p>
        </w:tc>
        <w:tc>
          <w:tcPr>
            <w:tcW w:w="8080" w:type="dxa"/>
          </w:tcPr>
          <w:p w:rsidR="005440C2" w:rsidRPr="00656180" w:rsidRDefault="000E5ADE" w:rsidP="00E461F2">
            <w:pPr>
              <w:rPr>
                <w:sz w:val="14"/>
                <w:szCs w:val="14"/>
              </w:rPr>
            </w:pPr>
            <w:r w:rsidRPr="00656180">
              <w:rPr>
                <w:sz w:val="14"/>
                <w:szCs w:val="14"/>
              </w:rPr>
              <w:t>UNIDAD DE ACTIVOS FIJOS DEL G.A.M.E.A</w:t>
            </w:r>
          </w:p>
        </w:tc>
      </w:tr>
      <w:tr w:rsidR="00694574" w:rsidRPr="00656180" w:rsidTr="006B1DE4">
        <w:trPr>
          <w:trHeight w:val="243"/>
        </w:trPr>
        <w:tc>
          <w:tcPr>
            <w:tcW w:w="2405" w:type="dxa"/>
          </w:tcPr>
          <w:p w:rsidR="00824C1F" w:rsidRPr="00656180" w:rsidRDefault="00122DBD" w:rsidP="00FE2335">
            <w:pPr>
              <w:rPr>
                <w:sz w:val="14"/>
                <w:szCs w:val="14"/>
              </w:rPr>
            </w:pPr>
            <w:r w:rsidRPr="00656180">
              <w:rPr>
                <w:sz w:val="14"/>
                <w:szCs w:val="14"/>
              </w:rPr>
              <w:t>FORMA DE ADJUDICACIÓN</w:t>
            </w:r>
          </w:p>
        </w:tc>
        <w:tc>
          <w:tcPr>
            <w:tcW w:w="8080" w:type="dxa"/>
          </w:tcPr>
          <w:p w:rsidR="00824C1F" w:rsidRPr="00656180" w:rsidRDefault="000E5ADE" w:rsidP="00122DBD">
            <w:pPr>
              <w:rPr>
                <w:sz w:val="14"/>
                <w:szCs w:val="14"/>
              </w:rPr>
            </w:pPr>
            <w:r w:rsidRPr="00656180">
              <w:rPr>
                <w:rFonts w:cs="Arial"/>
                <w:sz w:val="14"/>
                <w:szCs w:val="14"/>
                <w:lang w:val="es-ES_tradnl"/>
              </w:rPr>
              <w:t>SERA POR EL TOTAL.</w:t>
            </w:r>
          </w:p>
        </w:tc>
      </w:tr>
      <w:tr w:rsidR="00694574" w:rsidRPr="00656180" w:rsidTr="006B1DE4">
        <w:trPr>
          <w:trHeight w:val="232"/>
        </w:trPr>
        <w:tc>
          <w:tcPr>
            <w:tcW w:w="2405" w:type="dxa"/>
          </w:tcPr>
          <w:p w:rsidR="00824C1F" w:rsidRPr="00656180" w:rsidRDefault="00824C1F" w:rsidP="00FE2335">
            <w:pPr>
              <w:rPr>
                <w:sz w:val="14"/>
                <w:szCs w:val="14"/>
              </w:rPr>
            </w:pPr>
            <w:r w:rsidRPr="00656180">
              <w:rPr>
                <w:sz w:val="14"/>
                <w:szCs w:val="14"/>
              </w:rPr>
              <w:t>FORMA DE PAGO</w:t>
            </w:r>
          </w:p>
        </w:tc>
        <w:tc>
          <w:tcPr>
            <w:tcW w:w="8080" w:type="dxa"/>
          </w:tcPr>
          <w:p w:rsidR="00824C1F" w:rsidRPr="00656180" w:rsidRDefault="000E5ADE" w:rsidP="002035A2">
            <w:pPr>
              <w:rPr>
                <w:rFonts w:cs="Arial"/>
                <w:sz w:val="14"/>
                <w:szCs w:val="14"/>
                <w:lang w:val="es-ES_tradnl"/>
              </w:rPr>
            </w:pPr>
            <w:r w:rsidRPr="00656180">
              <w:rPr>
                <w:sz w:val="14"/>
                <w:szCs w:val="14"/>
                <w:lang w:val="es-ES_tradnl"/>
              </w:rPr>
              <w:t>P</w:t>
            </w:r>
            <w:r w:rsidRPr="00656180">
              <w:rPr>
                <w:rFonts w:cs="Arial"/>
                <w:sz w:val="14"/>
                <w:szCs w:val="14"/>
                <w:lang w:val="es-ES_tradnl"/>
              </w:rPr>
              <w:t>OSTERIOR A LA ENTREGA DE LOS BIENES</w:t>
            </w:r>
          </w:p>
        </w:tc>
      </w:tr>
    </w:tbl>
    <w:p w:rsidR="00EC19B9" w:rsidRPr="00656180" w:rsidRDefault="00EC19B9" w:rsidP="00241555">
      <w:pPr>
        <w:rPr>
          <w:b/>
          <w:lang w:val="es-MX"/>
        </w:rPr>
      </w:pPr>
    </w:p>
    <w:p w:rsidR="00195469" w:rsidRPr="00656180" w:rsidRDefault="00195469" w:rsidP="00241555">
      <w:pPr>
        <w:rPr>
          <w:b/>
          <w:lang w:val="es-MX"/>
        </w:rPr>
      </w:pPr>
    </w:p>
    <w:p w:rsidR="00E34887" w:rsidRPr="00656180" w:rsidRDefault="00A21FAC" w:rsidP="00241555">
      <w:pPr>
        <w:rPr>
          <w:b/>
          <w:lang w:val="es-MX"/>
        </w:rPr>
      </w:pPr>
      <w:r w:rsidRPr="00656180">
        <w:rPr>
          <w:b/>
          <w:lang w:val="es-MX"/>
        </w:rPr>
        <w:t>E</w:t>
      </w:r>
      <w:r w:rsidR="0092070D" w:rsidRPr="00656180">
        <w:rPr>
          <w:b/>
          <w:lang w:val="es-MX"/>
        </w:rPr>
        <w:t xml:space="preserve">: </w:t>
      </w:r>
      <w:r w:rsidRPr="00656180">
        <w:rPr>
          <w:b/>
          <w:lang w:val="es-MX"/>
        </w:rPr>
        <w:t>INFORMACIÓN</w:t>
      </w:r>
      <w:r w:rsidR="0092070D" w:rsidRPr="00656180">
        <w:rPr>
          <w:b/>
          <w:lang w:val="es-MX"/>
        </w:rPr>
        <w:t xml:space="preserve"> PARA EL PROPONENTE</w:t>
      </w:r>
    </w:p>
    <w:p w:rsidR="00B1438B" w:rsidRPr="00656180" w:rsidRDefault="00B1438B" w:rsidP="00241555">
      <w:pPr>
        <w:rPr>
          <w:b/>
        </w:rPr>
      </w:pPr>
    </w:p>
    <w:tbl>
      <w:tblPr>
        <w:tblStyle w:val="GridTableLight"/>
        <w:tblW w:w="10485" w:type="dxa"/>
        <w:tblLook w:val="01E0" w:firstRow="1" w:lastRow="1" w:firstColumn="1" w:lastColumn="1" w:noHBand="0" w:noVBand="0"/>
      </w:tblPr>
      <w:tblGrid>
        <w:gridCol w:w="10485"/>
      </w:tblGrid>
      <w:tr w:rsidR="00694574" w:rsidRPr="00656180" w:rsidTr="00195469">
        <w:trPr>
          <w:trHeight w:val="837"/>
        </w:trPr>
        <w:tc>
          <w:tcPr>
            <w:tcW w:w="10485" w:type="dxa"/>
          </w:tcPr>
          <w:p w:rsidR="00B1438B" w:rsidRPr="00656180" w:rsidRDefault="00B1438B" w:rsidP="002D234D">
            <w:pPr>
              <w:pStyle w:val="Default"/>
              <w:jc w:val="both"/>
              <w:rPr>
                <w:rFonts w:eastAsia="Times New Roman"/>
                <w:color w:val="auto"/>
                <w:sz w:val="14"/>
                <w:szCs w:val="16"/>
                <w:lang w:val="es-ES_tradnl" w:eastAsia="es-ES"/>
              </w:rPr>
            </w:pPr>
          </w:p>
          <w:p w:rsidR="002C03BD" w:rsidRPr="00656180" w:rsidRDefault="002C03BD" w:rsidP="002D234D">
            <w:pPr>
              <w:pStyle w:val="Default"/>
              <w:jc w:val="both"/>
              <w:rPr>
                <w:rFonts w:eastAsia="Times New Roman"/>
                <w:color w:val="auto"/>
                <w:sz w:val="14"/>
                <w:szCs w:val="16"/>
                <w:lang w:val="es-ES_tradnl" w:eastAsia="es-ES"/>
              </w:rPr>
            </w:pPr>
            <w:r w:rsidRPr="00656180">
              <w:rPr>
                <w:rFonts w:eastAsia="Times New Roman"/>
                <w:color w:val="auto"/>
                <w:sz w:val="14"/>
                <w:szCs w:val="16"/>
                <w:lang w:val="es-ES_tradnl" w:eastAsia="es-ES"/>
              </w:rPr>
              <w:t>1.- El Precio Referencial es un monto máximo presupuestado para el bien por lo tanto el Precio Ofertado deberá ser proporcional a las características del bien ofertado.</w:t>
            </w:r>
          </w:p>
          <w:p w:rsidR="002C03BD" w:rsidRPr="00656180" w:rsidRDefault="002C03BD" w:rsidP="0004752D">
            <w:pPr>
              <w:jc w:val="both"/>
              <w:rPr>
                <w:sz w:val="14"/>
                <w:lang w:val="es-ES_tradnl"/>
              </w:rPr>
            </w:pPr>
            <w:r w:rsidRPr="00656180">
              <w:rPr>
                <w:sz w:val="14"/>
                <w:lang w:val="es-ES_tradnl"/>
              </w:rPr>
              <w:t xml:space="preserve">2.- </w:t>
            </w:r>
            <w:r w:rsidRPr="00656180">
              <w:rPr>
                <w:rFonts w:ascii="Arial" w:hAnsi="Arial" w:cs="Arial"/>
                <w:sz w:val="14"/>
                <w:lang w:val="es-ES_tradnl"/>
              </w:rPr>
              <w:t>La garantía de uso mínimamente debe contemplar la: reparación de los bienes o el cambio por otros en buen estado.</w:t>
            </w:r>
            <w:r w:rsidRPr="00656180">
              <w:rPr>
                <w:sz w:val="14"/>
                <w:lang w:val="es-ES_tradnl"/>
              </w:rPr>
              <w:t xml:space="preserve"> </w:t>
            </w:r>
          </w:p>
          <w:p w:rsidR="001D238C" w:rsidRPr="00656180" w:rsidRDefault="00BF2976" w:rsidP="002C3A5A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656180">
              <w:rPr>
                <w:sz w:val="14"/>
                <w:lang w:val="es-ES_tradnl"/>
              </w:rPr>
              <w:t>3.</w:t>
            </w:r>
            <w:r w:rsidR="00A210E3" w:rsidRPr="00656180">
              <w:rPr>
                <w:sz w:val="14"/>
                <w:lang w:val="es-ES_tradnl"/>
              </w:rPr>
              <w:t>-</w:t>
            </w:r>
            <w:r w:rsidRPr="00656180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A210E3" w:rsidRPr="00656180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403235" w:rsidRPr="00656180">
              <w:rPr>
                <w:rFonts w:ascii="Arial" w:hAnsi="Arial" w:cs="Arial"/>
                <w:sz w:val="14"/>
                <w:szCs w:val="14"/>
              </w:rPr>
              <w:t>De la muestra requerida</w:t>
            </w:r>
            <w:r w:rsidR="005F487D" w:rsidRPr="00656180">
              <w:rPr>
                <w:rFonts w:ascii="Arial" w:hAnsi="Arial" w:cs="Arial"/>
                <w:sz w:val="14"/>
                <w:szCs w:val="14"/>
              </w:rPr>
              <w:t xml:space="preserve"> (si corresponde)</w:t>
            </w:r>
          </w:p>
          <w:p w:rsidR="00BF2976" w:rsidRPr="00656180" w:rsidRDefault="00A210E3" w:rsidP="00A65B7C">
            <w:pPr>
              <w:jc w:val="both"/>
              <w:rPr>
                <w:rFonts w:ascii="Arial" w:hAnsi="Arial" w:cs="Arial"/>
                <w:sz w:val="14"/>
                <w:szCs w:val="14"/>
              </w:rPr>
            </w:pPr>
            <w:r w:rsidRPr="00656180">
              <w:rPr>
                <w:rFonts w:ascii="Arial" w:hAnsi="Arial" w:cs="Arial"/>
                <w:sz w:val="14"/>
                <w:szCs w:val="14"/>
              </w:rPr>
              <w:t>E</w:t>
            </w:r>
            <w:r w:rsidR="008A2602" w:rsidRPr="00656180">
              <w:rPr>
                <w:rFonts w:ascii="Arial" w:hAnsi="Arial" w:cs="Arial"/>
                <w:sz w:val="14"/>
                <w:szCs w:val="14"/>
              </w:rPr>
              <w:t xml:space="preserve">l proponente posterior a la adjudicación </w:t>
            </w:r>
            <w:r w:rsidR="00A65B7C" w:rsidRPr="00656180">
              <w:rPr>
                <w:rFonts w:ascii="Arial" w:hAnsi="Arial" w:cs="Arial"/>
                <w:sz w:val="14"/>
                <w:szCs w:val="14"/>
              </w:rPr>
              <w:t>podrá</w:t>
            </w:r>
            <w:r w:rsidR="00EB4E9D" w:rsidRPr="00656180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211306" w:rsidRPr="00656180">
              <w:rPr>
                <w:rFonts w:ascii="Arial" w:hAnsi="Arial" w:cs="Arial"/>
                <w:sz w:val="14"/>
                <w:szCs w:val="14"/>
              </w:rPr>
              <w:t>recoger</w:t>
            </w:r>
            <w:r w:rsidR="002C3A5A" w:rsidRPr="00656180">
              <w:rPr>
                <w:rFonts w:ascii="Arial" w:hAnsi="Arial" w:cs="Arial"/>
                <w:sz w:val="14"/>
                <w:szCs w:val="14"/>
              </w:rPr>
              <w:t xml:space="preserve"> de la unidad solicitante</w:t>
            </w:r>
            <w:r w:rsidR="001A0905" w:rsidRPr="00656180">
              <w:rPr>
                <w:rFonts w:ascii="Arial" w:hAnsi="Arial" w:cs="Arial"/>
                <w:sz w:val="14"/>
                <w:szCs w:val="14"/>
              </w:rPr>
              <w:t xml:space="preserve"> la muestra presentada</w:t>
            </w:r>
            <w:r w:rsidR="002C3A5A" w:rsidRPr="00656180">
              <w:rPr>
                <w:rFonts w:ascii="Arial" w:hAnsi="Arial" w:cs="Arial"/>
                <w:sz w:val="14"/>
                <w:szCs w:val="14"/>
              </w:rPr>
              <w:t xml:space="preserve">, </w:t>
            </w:r>
            <w:r w:rsidR="00211306" w:rsidRPr="00656180">
              <w:rPr>
                <w:rFonts w:ascii="Arial" w:hAnsi="Arial" w:cs="Arial"/>
                <w:sz w:val="14"/>
                <w:szCs w:val="14"/>
              </w:rPr>
              <w:t xml:space="preserve"> </w:t>
            </w:r>
            <w:r w:rsidR="00EB4E9D" w:rsidRPr="00656180">
              <w:rPr>
                <w:rFonts w:ascii="Arial" w:hAnsi="Arial" w:cs="Arial"/>
                <w:sz w:val="14"/>
                <w:szCs w:val="14"/>
              </w:rPr>
              <w:t xml:space="preserve">en un plazo no </w:t>
            </w:r>
            <w:r w:rsidR="002C3A5A" w:rsidRPr="00656180">
              <w:rPr>
                <w:rFonts w:ascii="Arial" w:hAnsi="Arial" w:cs="Arial"/>
                <w:sz w:val="14"/>
                <w:szCs w:val="14"/>
              </w:rPr>
              <w:t>mayor</w:t>
            </w:r>
            <w:r w:rsidR="00EB4E9D" w:rsidRPr="00656180">
              <w:rPr>
                <w:rFonts w:ascii="Arial" w:hAnsi="Arial" w:cs="Arial"/>
                <w:sz w:val="14"/>
                <w:szCs w:val="14"/>
              </w:rPr>
              <w:t xml:space="preserve"> a 45 </w:t>
            </w:r>
            <w:r w:rsidR="0069184C" w:rsidRPr="00656180">
              <w:rPr>
                <w:rFonts w:ascii="Arial" w:hAnsi="Arial" w:cs="Arial"/>
                <w:sz w:val="14"/>
                <w:szCs w:val="14"/>
              </w:rPr>
              <w:t>días</w:t>
            </w:r>
            <w:r w:rsidR="00EB4E9D" w:rsidRPr="00656180">
              <w:rPr>
                <w:rFonts w:ascii="Arial" w:hAnsi="Arial" w:cs="Arial"/>
                <w:sz w:val="14"/>
                <w:szCs w:val="14"/>
              </w:rPr>
              <w:t xml:space="preserve"> calendario</w:t>
            </w:r>
            <w:r w:rsidR="00E1253F" w:rsidRPr="00656180">
              <w:rPr>
                <w:rFonts w:ascii="Arial" w:hAnsi="Arial" w:cs="Arial"/>
                <w:sz w:val="14"/>
                <w:szCs w:val="14"/>
              </w:rPr>
              <w:t xml:space="preserve"> caso contrario la entidad no se responsabiliza por las muestras no recogidas.</w:t>
            </w:r>
          </w:p>
          <w:p w:rsidR="00B1438B" w:rsidRPr="00656180" w:rsidRDefault="00B1438B" w:rsidP="00A65B7C">
            <w:pPr>
              <w:jc w:val="both"/>
              <w:rPr>
                <w:b/>
                <w:sz w:val="14"/>
              </w:rPr>
            </w:pPr>
          </w:p>
        </w:tc>
      </w:tr>
    </w:tbl>
    <w:p w:rsidR="0092070D" w:rsidRPr="00656180" w:rsidRDefault="0092070D" w:rsidP="00241555">
      <w:pPr>
        <w:rPr>
          <w:b/>
          <w:u w:val="single"/>
        </w:rPr>
      </w:pPr>
    </w:p>
    <w:p w:rsidR="0092070D" w:rsidRPr="00656180" w:rsidRDefault="0092070D" w:rsidP="00241555">
      <w:pPr>
        <w:rPr>
          <w:b/>
          <w:u w:val="single"/>
        </w:rPr>
      </w:pPr>
    </w:p>
    <w:p w:rsidR="00DF7EE3" w:rsidRPr="00656180" w:rsidRDefault="00DF7EE3" w:rsidP="00241555">
      <w:pPr>
        <w:rPr>
          <w:b/>
          <w:u w:val="single"/>
        </w:rPr>
      </w:pPr>
    </w:p>
    <w:p w:rsidR="00DF7EE3" w:rsidRPr="00656180" w:rsidRDefault="00DF7EE3" w:rsidP="00241555">
      <w:pPr>
        <w:rPr>
          <w:b/>
          <w:u w:val="single"/>
        </w:rPr>
      </w:pPr>
    </w:p>
    <w:p w:rsidR="00801C1B" w:rsidRPr="00656180" w:rsidRDefault="00801C1B" w:rsidP="00241555">
      <w:pPr>
        <w:rPr>
          <w:b/>
          <w:u w:val="single"/>
        </w:rPr>
      </w:pPr>
    </w:p>
    <w:p w:rsidR="00361FA8" w:rsidRPr="00656180" w:rsidRDefault="00361FA8" w:rsidP="00241555">
      <w:pPr>
        <w:rPr>
          <w:b/>
          <w:u w:val="single"/>
        </w:rPr>
      </w:pPr>
    </w:p>
    <w:p w:rsidR="00801C1B" w:rsidRPr="00656180" w:rsidRDefault="00801C1B" w:rsidP="00241555">
      <w:pPr>
        <w:rPr>
          <w:b/>
          <w:u w:val="single"/>
        </w:rPr>
      </w:pPr>
    </w:p>
    <w:p w:rsidR="006B1DE4" w:rsidRPr="00656180" w:rsidRDefault="006B1DE4" w:rsidP="00241555">
      <w:pPr>
        <w:rPr>
          <w:b/>
          <w:u w:val="single"/>
        </w:rPr>
      </w:pPr>
    </w:p>
    <w:p w:rsidR="006B1DE4" w:rsidRPr="00656180" w:rsidRDefault="006B1DE4" w:rsidP="00241555">
      <w:pPr>
        <w:rPr>
          <w:b/>
          <w:u w:val="single"/>
        </w:rPr>
      </w:pPr>
    </w:p>
    <w:p w:rsidR="00DF7EE3" w:rsidRPr="00656180" w:rsidRDefault="00DF7EE3" w:rsidP="00241555">
      <w:pPr>
        <w:rPr>
          <w:b/>
          <w:u w:val="single"/>
        </w:rPr>
      </w:pPr>
    </w:p>
    <w:p w:rsidR="00451B06" w:rsidRPr="00656180" w:rsidRDefault="0025556A" w:rsidP="0025556A">
      <w:pPr>
        <w:jc w:val="center"/>
        <w:rPr>
          <w:sz w:val="14"/>
        </w:rPr>
      </w:pPr>
      <w:r w:rsidRPr="00656180">
        <w:rPr>
          <w:rFonts w:cs="Arial"/>
          <w:b/>
          <w:sz w:val="14"/>
          <w:szCs w:val="18"/>
        </w:rPr>
        <w:t>(Firma del Proponente en caso de Personas Naturales)</w:t>
      </w:r>
    </w:p>
    <w:p w:rsidR="0025556A" w:rsidRPr="00656180" w:rsidRDefault="0025556A" w:rsidP="0025556A">
      <w:pPr>
        <w:jc w:val="center"/>
        <w:rPr>
          <w:rFonts w:cs="Arial"/>
          <w:b/>
          <w:sz w:val="14"/>
          <w:szCs w:val="18"/>
        </w:rPr>
      </w:pPr>
      <w:r w:rsidRPr="00656180">
        <w:rPr>
          <w:rFonts w:cs="Arial"/>
          <w:b/>
          <w:sz w:val="14"/>
          <w:szCs w:val="18"/>
        </w:rPr>
        <w:t>(Firma del Representante Legal para Personas Jurídicas)</w:t>
      </w:r>
    </w:p>
    <w:p w:rsidR="00CF31DA" w:rsidRPr="00656180" w:rsidRDefault="0025556A" w:rsidP="003B2531">
      <w:pPr>
        <w:jc w:val="center"/>
      </w:pPr>
      <w:r w:rsidRPr="00656180">
        <w:rPr>
          <w:rFonts w:cs="Arial"/>
          <w:b/>
          <w:sz w:val="14"/>
          <w:szCs w:val="18"/>
        </w:rPr>
        <w:t xml:space="preserve"> (Nombre completo)</w:t>
      </w:r>
    </w:p>
    <w:p w:rsidR="00704309" w:rsidRPr="00656180" w:rsidRDefault="00704309"/>
    <w:p w:rsidR="00704309" w:rsidRPr="00656180" w:rsidRDefault="00704309"/>
    <w:p w:rsidR="00704309" w:rsidRPr="00656180" w:rsidRDefault="00704309"/>
    <w:p w:rsidR="00704309" w:rsidRPr="00656180" w:rsidRDefault="00704309"/>
    <w:p w:rsidR="00D453FB" w:rsidRPr="00656180" w:rsidRDefault="00D453FB" w:rsidP="003B2531">
      <w:pPr>
        <w:pStyle w:val="NoSpacing"/>
        <w:contextualSpacing/>
        <w:jc w:val="both"/>
        <w:rPr>
          <w:b/>
          <w:bCs/>
          <w:iCs/>
          <w:sz w:val="14"/>
          <w:szCs w:val="18"/>
        </w:rPr>
      </w:pPr>
    </w:p>
    <w:p w:rsidR="00D453FB" w:rsidRPr="00656180" w:rsidRDefault="00D453FB" w:rsidP="003B2531">
      <w:pPr>
        <w:pStyle w:val="NoSpacing"/>
        <w:contextualSpacing/>
        <w:jc w:val="both"/>
        <w:rPr>
          <w:b/>
          <w:bCs/>
          <w:iCs/>
          <w:sz w:val="14"/>
          <w:szCs w:val="18"/>
        </w:rPr>
      </w:pPr>
    </w:p>
    <w:p w:rsidR="00D453FB" w:rsidRPr="00656180" w:rsidRDefault="00D453FB" w:rsidP="003B2531">
      <w:pPr>
        <w:pStyle w:val="NoSpacing"/>
        <w:contextualSpacing/>
        <w:jc w:val="both"/>
        <w:rPr>
          <w:b/>
          <w:bCs/>
          <w:iCs/>
          <w:sz w:val="14"/>
          <w:szCs w:val="18"/>
        </w:rPr>
      </w:pPr>
    </w:p>
    <w:p w:rsidR="00D453FB" w:rsidRPr="00656180" w:rsidRDefault="00D453FB" w:rsidP="003B2531">
      <w:pPr>
        <w:pStyle w:val="NoSpacing"/>
        <w:contextualSpacing/>
        <w:jc w:val="both"/>
        <w:rPr>
          <w:b/>
          <w:bCs/>
          <w:iCs/>
          <w:sz w:val="14"/>
          <w:szCs w:val="18"/>
        </w:rPr>
      </w:pPr>
    </w:p>
    <w:p w:rsidR="00D453FB" w:rsidRPr="00656180" w:rsidRDefault="00D453FB" w:rsidP="003B2531">
      <w:pPr>
        <w:pStyle w:val="NoSpacing"/>
        <w:contextualSpacing/>
        <w:jc w:val="both"/>
        <w:rPr>
          <w:b/>
          <w:bCs/>
          <w:iCs/>
          <w:sz w:val="14"/>
          <w:szCs w:val="18"/>
        </w:rPr>
      </w:pPr>
    </w:p>
    <w:p w:rsidR="00D453FB" w:rsidRPr="00656180" w:rsidRDefault="00D453FB" w:rsidP="003B2531">
      <w:pPr>
        <w:pStyle w:val="NoSpacing"/>
        <w:contextualSpacing/>
        <w:jc w:val="both"/>
        <w:rPr>
          <w:b/>
          <w:bCs/>
          <w:iCs/>
          <w:sz w:val="14"/>
          <w:szCs w:val="18"/>
        </w:rPr>
      </w:pPr>
    </w:p>
    <w:sectPr w:rsidR="00D453FB" w:rsidRPr="00656180" w:rsidSect="00B90E91">
      <w:headerReference w:type="default" r:id="rId9"/>
      <w:footerReference w:type="default" r:id="rId10"/>
      <w:pgSz w:w="12242" w:h="18722" w:code="258"/>
      <w:pgMar w:top="2694" w:right="567" w:bottom="1134" w:left="851" w:header="709" w:footer="141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B40" w:rsidRDefault="000A6B40" w:rsidP="00604E9E">
      <w:r>
        <w:separator/>
      </w:r>
    </w:p>
  </w:endnote>
  <w:endnote w:type="continuationSeparator" w:id="0">
    <w:p w:rsidR="000A6B40" w:rsidRDefault="000A6B40" w:rsidP="00604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gency FB">
    <w:altName w:val="Andale Mono"/>
    <w:charset w:val="00"/>
    <w:family w:val="swiss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337" w:rsidRDefault="00DB4337" w:rsidP="00195469">
    <w:pPr>
      <w:pStyle w:val="NoSpacing"/>
      <w:contextualSpacing/>
      <w:jc w:val="both"/>
      <w:rPr>
        <w:b/>
        <w:bCs/>
        <w:i/>
        <w:iCs/>
        <w:color w:val="FF0000"/>
        <w:sz w:val="12"/>
        <w:szCs w:val="18"/>
      </w:rPr>
    </w:pPr>
  </w:p>
  <w:p w:rsidR="00DB4337" w:rsidRDefault="00DB4337" w:rsidP="00195469">
    <w:pPr>
      <w:pStyle w:val="NoSpacing"/>
      <w:contextualSpacing/>
      <w:jc w:val="both"/>
      <w:rPr>
        <w:b/>
        <w:bCs/>
        <w:i/>
        <w:iCs/>
        <w:color w:val="FF0000"/>
        <w:sz w:val="12"/>
        <w:szCs w:val="18"/>
      </w:rPr>
    </w:pPr>
  </w:p>
  <w:p w:rsidR="00DB4337" w:rsidRDefault="00DB4337" w:rsidP="00195469">
    <w:pPr>
      <w:pStyle w:val="NoSpacing"/>
      <w:contextualSpacing/>
      <w:jc w:val="both"/>
      <w:rPr>
        <w:b/>
        <w:bCs/>
        <w:i/>
        <w:iCs/>
        <w:color w:val="FF0000"/>
        <w:sz w:val="12"/>
        <w:szCs w:val="18"/>
      </w:rPr>
    </w:pPr>
  </w:p>
  <w:p w:rsidR="00DB4337" w:rsidRDefault="00DB4337" w:rsidP="00195469">
    <w:pPr>
      <w:pStyle w:val="NoSpacing"/>
      <w:contextualSpacing/>
      <w:jc w:val="both"/>
      <w:rPr>
        <w:b/>
        <w:bCs/>
        <w:i/>
        <w:iCs/>
        <w:color w:val="FF0000"/>
        <w:sz w:val="12"/>
        <w:szCs w:val="18"/>
      </w:rPr>
    </w:pPr>
  </w:p>
  <w:p w:rsidR="00DB4337" w:rsidRDefault="00DB4337" w:rsidP="00195469">
    <w:pPr>
      <w:pStyle w:val="NoSpacing"/>
      <w:contextualSpacing/>
      <w:jc w:val="both"/>
      <w:rPr>
        <w:b/>
        <w:bCs/>
        <w:i/>
        <w:iCs/>
        <w:color w:val="FF0000"/>
        <w:sz w:val="12"/>
        <w:szCs w:val="18"/>
      </w:rPr>
    </w:pPr>
  </w:p>
  <w:p w:rsidR="00DB4337" w:rsidRDefault="00DB4337" w:rsidP="00195469">
    <w:pPr>
      <w:pStyle w:val="NoSpacing"/>
      <w:contextualSpacing/>
      <w:jc w:val="both"/>
      <w:rPr>
        <w:b/>
        <w:bCs/>
        <w:i/>
        <w:iCs/>
        <w:color w:val="FF0000"/>
        <w:sz w:val="12"/>
        <w:szCs w:val="18"/>
      </w:rPr>
    </w:pPr>
  </w:p>
  <w:p w:rsidR="00195469" w:rsidRPr="00DF7EE3" w:rsidRDefault="00195469" w:rsidP="00195469">
    <w:pPr>
      <w:pStyle w:val="NoSpacing"/>
      <w:contextualSpacing/>
      <w:jc w:val="both"/>
      <w:rPr>
        <w:b/>
        <w:bCs/>
        <w:iCs/>
        <w:color w:val="FF0000"/>
        <w:sz w:val="14"/>
        <w:szCs w:val="18"/>
      </w:rPr>
    </w:pPr>
    <w:r w:rsidRPr="00DF7EE3">
      <w:rPr>
        <w:b/>
        <w:bCs/>
        <w:i/>
        <w:iCs/>
        <w:color w:val="FF0000"/>
        <w:sz w:val="12"/>
        <w:szCs w:val="18"/>
      </w:rPr>
      <w:t xml:space="preserve">Resp. </w:t>
    </w:r>
    <w:r w:rsidRPr="00DF7EE3">
      <w:rPr>
        <w:b/>
        <w:bCs/>
        <w:i/>
        <w:iCs/>
        <w:color w:val="FF0000"/>
        <w:sz w:val="12"/>
        <w:szCs w:val="18"/>
      </w:rPr>
      <w:t xml:space="preserve">de elaboración de especificaciones técnicas                 V°B° inmediato superior                  Tec. Unidad especializada (solo si corresponde)                        </w:t>
    </w:r>
    <w:r w:rsidRPr="00DF7EE3">
      <w:rPr>
        <w:b/>
        <w:bCs/>
        <w:iCs/>
        <w:color w:val="FF0000"/>
        <w:sz w:val="14"/>
        <w:szCs w:val="18"/>
      </w:rPr>
      <w:t>SELLO CORRESPONDE REQUERIMIENTO</w:t>
    </w:r>
  </w:p>
  <w:p w:rsidR="00DA4561" w:rsidRDefault="00DA4561" w:rsidP="0019546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B40" w:rsidRDefault="000A6B40" w:rsidP="00604E9E">
      <w:r>
        <w:separator/>
      </w:r>
    </w:p>
  </w:footnote>
  <w:footnote w:type="continuationSeparator" w:id="0">
    <w:p w:rsidR="000A6B40" w:rsidRDefault="000A6B40" w:rsidP="00604E9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1F2D" w:rsidRDefault="00237AFE" w:rsidP="00237AFE">
    <w:pPr>
      <w:pStyle w:val="Header"/>
      <w:tabs>
        <w:tab w:val="left" w:pos="1050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0602B"/>
    <w:multiLevelType w:val="hybridMultilevel"/>
    <w:tmpl w:val="5C44F38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B66467"/>
    <w:multiLevelType w:val="hybridMultilevel"/>
    <w:tmpl w:val="237E1F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C01EB9"/>
    <w:multiLevelType w:val="hybridMultilevel"/>
    <w:tmpl w:val="85B8876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B23375"/>
    <w:multiLevelType w:val="hybridMultilevel"/>
    <w:tmpl w:val="755A5E52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20535A"/>
    <w:multiLevelType w:val="hybridMultilevel"/>
    <w:tmpl w:val="C7EE77E6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654BF5"/>
    <w:multiLevelType w:val="hybridMultilevel"/>
    <w:tmpl w:val="3A369A1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547316"/>
    <w:multiLevelType w:val="hybridMultilevel"/>
    <w:tmpl w:val="B94066F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08395F"/>
    <w:multiLevelType w:val="hybridMultilevel"/>
    <w:tmpl w:val="B742FBA2"/>
    <w:lvl w:ilvl="0" w:tplc="0C0A0003">
      <w:start w:val="1"/>
      <w:numFmt w:val="bullet"/>
      <w:lvlText w:val="o"/>
      <w:lvlJc w:val="left"/>
      <w:pPr>
        <w:ind w:left="941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8">
    <w:nsid w:val="4B2B7278"/>
    <w:multiLevelType w:val="hybridMultilevel"/>
    <w:tmpl w:val="57DAD8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6E7CD7"/>
    <w:multiLevelType w:val="hybridMultilevel"/>
    <w:tmpl w:val="0C42C0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69F57A9"/>
    <w:multiLevelType w:val="hybridMultilevel"/>
    <w:tmpl w:val="79FAF780"/>
    <w:lvl w:ilvl="0" w:tplc="3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87C545B"/>
    <w:multiLevelType w:val="hybridMultilevel"/>
    <w:tmpl w:val="D62605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D759BF"/>
    <w:multiLevelType w:val="hybridMultilevel"/>
    <w:tmpl w:val="E9924B3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C751F63"/>
    <w:multiLevelType w:val="hybridMultilevel"/>
    <w:tmpl w:val="73223C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727FBD"/>
    <w:multiLevelType w:val="hybridMultilevel"/>
    <w:tmpl w:val="AB5A3D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0300B4"/>
    <w:multiLevelType w:val="hybridMultilevel"/>
    <w:tmpl w:val="461C19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044D67"/>
    <w:multiLevelType w:val="hybridMultilevel"/>
    <w:tmpl w:val="427629B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2054DD"/>
    <w:multiLevelType w:val="hybridMultilevel"/>
    <w:tmpl w:val="1B2EF9D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5"/>
  </w:num>
  <w:num w:numId="3">
    <w:abstractNumId w:val="16"/>
  </w:num>
  <w:num w:numId="4">
    <w:abstractNumId w:val="5"/>
  </w:num>
  <w:num w:numId="5">
    <w:abstractNumId w:val="0"/>
  </w:num>
  <w:num w:numId="6">
    <w:abstractNumId w:val="17"/>
  </w:num>
  <w:num w:numId="7">
    <w:abstractNumId w:val="6"/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2"/>
  </w:num>
  <w:num w:numId="11">
    <w:abstractNumId w:val="14"/>
  </w:num>
  <w:num w:numId="12">
    <w:abstractNumId w:val="8"/>
  </w:num>
  <w:num w:numId="13">
    <w:abstractNumId w:val="11"/>
  </w:num>
  <w:num w:numId="14">
    <w:abstractNumId w:val="1"/>
  </w:num>
  <w:num w:numId="15">
    <w:abstractNumId w:val="13"/>
  </w:num>
  <w:num w:numId="16">
    <w:abstractNumId w:val="4"/>
  </w:num>
  <w:num w:numId="17">
    <w:abstractNumId w:val="3"/>
  </w:num>
  <w:num w:numId="18">
    <w:abstractNumId w:val="7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attachedTemplate r:id="rId1"/>
  <w:defaultTabStop w:val="708"/>
  <w:hyphenationZone w:val="425"/>
  <w:drawingGridHorizontalSpacing w:val="8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E9E"/>
    <w:rsid w:val="00001AB9"/>
    <w:rsid w:val="00002BD9"/>
    <w:rsid w:val="000032A0"/>
    <w:rsid w:val="00010F42"/>
    <w:rsid w:val="00011494"/>
    <w:rsid w:val="00016FD0"/>
    <w:rsid w:val="000228DE"/>
    <w:rsid w:val="000357A7"/>
    <w:rsid w:val="00036AD1"/>
    <w:rsid w:val="0004752D"/>
    <w:rsid w:val="00053D23"/>
    <w:rsid w:val="00055CB1"/>
    <w:rsid w:val="00056B15"/>
    <w:rsid w:val="00057903"/>
    <w:rsid w:val="000705BF"/>
    <w:rsid w:val="0007606C"/>
    <w:rsid w:val="00086ABC"/>
    <w:rsid w:val="00094631"/>
    <w:rsid w:val="00096CCF"/>
    <w:rsid w:val="000A55EB"/>
    <w:rsid w:val="000A6B40"/>
    <w:rsid w:val="000C0AA4"/>
    <w:rsid w:val="000C2D5C"/>
    <w:rsid w:val="000D06F9"/>
    <w:rsid w:val="000D530D"/>
    <w:rsid w:val="000E5ADE"/>
    <w:rsid w:val="00122948"/>
    <w:rsid w:val="00122DBD"/>
    <w:rsid w:val="00123F78"/>
    <w:rsid w:val="00134EA7"/>
    <w:rsid w:val="001353FC"/>
    <w:rsid w:val="00135494"/>
    <w:rsid w:val="00136285"/>
    <w:rsid w:val="0014422A"/>
    <w:rsid w:val="00147B29"/>
    <w:rsid w:val="00147CE3"/>
    <w:rsid w:val="00155EA0"/>
    <w:rsid w:val="0015661A"/>
    <w:rsid w:val="00157DA3"/>
    <w:rsid w:val="00162836"/>
    <w:rsid w:val="00163E56"/>
    <w:rsid w:val="0016484E"/>
    <w:rsid w:val="0017066E"/>
    <w:rsid w:val="00190938"/>
    <w:rsid w:val="00195469"/>
    <w:rsid w:val="00195CCE"/>
    <w:rsid w:val="001A0905"/>
    <w:rsid w:val="001B12B0"/>
    <w:rsid w:val="001C0BB2"/>
    <w:rsid w:val="001C6D26"/>
    <w:rsid w:val="001D238C"/>
    <w:rsid w:val="001D3021"/>
    <w:rsid w:val="001D62B1"/>
    <w:rsid w:val="001E1A7D"/>
    <w:rsid w:val="002014EB"/>
    <w:rsid w:val="002035A2"/>
    <w:rsid w:val="00211306"/>
    <w:rsid w:val="00212EB7"/>
    <w:rsid w:val="00216831"/>
    <w:rsid w:val="002211E9"/>
    <w:rsid w:val="00222184"/>
    <w:rsid w:val="002339B2"/>
    <w:rsid w:val="00237AFE"/>
    <w:rsid w:val="00241555"/>
    <w:rsid w:val="00245C6B"/>
    <w:rsid w:val="002503DE"/>
    <w:rsid w:val="002504B6"/>
    <w:rsid w:val="0025556A"/>
    <w:rsid w:val="002617AC"/>
    <w:rsid w:val="00264272"/>
    <w:rsid w:val="00264599"/>
    <w:rsid w:val="00271694"/>
    <w:rsid w:val="00281CC0"/>
    <w:rsid w:val="00285573"/>
    <w:rsid w:val="002864AB"/>
    <w:rsid w:val="00290436"/>
    <w:rsid w:val="00293FC2"/>
    <w:rsid w:val="002A016C"/>
    <w:rsid w:val="002A5021"/>
    <w:rsid w:val="002A5794"/>
    <w:rsid w:val="002C03BD"/>
    <w:rsid w:val="002C36CD"/>
    <w:rsid w:val="002C3A5A"/>
    <w:rsid w:val="002C4259"/>
    <w:rsid w:val="002C4BAA"/>
    <w:rsid w:val="002D234D"/>
    <w:rsid w:val="002E468A"/>
    <w:rsid w:val="002E51C9"/>
    <w:rsid w:val="002F28DA"/>
    <w:rsid w:val="002F438B"/>
    <w:rsid w:val="002F5D88"/>
    <w:rsid w:val="00324BB4"/>
    <w:rsid w:val="00331A1C"/>
    <w:rsid w:val="00331D47"/>
    <w:rsid w:val="0033330F"/>
    <w:rsid w:val="0034424D"/>
    <w:rsid w:val="003447D5"/>
    <w:rsid w:val="003502BB"/>
    <w:rsid w:val="0035239E"/>
    <w:rsid w:val="0035712C"/>
    <w:rsid w:val="00361FA8"/>
    <w:rsid w:val="00390181"/>
    <w:rsid w:val="00396971"/>
    <w:rsid w:val="00396D16"/>
    <w:rsid w:val="003A101F"/>
    <w:rsid w:val="003B2531"/>
    <w:rsid w:val="003B40B6"/>
    <w:rsid w:val="003B6922"/>
    <w:rsid w:val="003B762F"/>
    <w:rsid w:val="003B7FE2"/>
    <w:rsid w:val="003C15B0"/>
    <w:rsid w:val="003C7AB8"/>
    <w:rsid w:val="003D1E30"/>
    <w:rsid w:val="003D4CF8"/>
    <w:rsid w:val="003F1B80"/>
    <w:rsid w:val="00403235"/>
    <w:rsid w:val="00403F81"/>
    <w:rsid w:val="00404C63"/>
    <w:rsid w:val="00416046"/>
    <w:rsid w:val="00417D81"/>
    <w:rsid w:val="00420935"/>
    <w:rsid w:val="00420ED6"/>
    <w:rsid w:val="0042520D"/>
    <w:rsid w:val="00425DEE"/>
    <w:rsid w:val="004262DD"/>
    <w:rsid w:val="00445396"/>
    <w:rsid w:val="00446AAC"/>
    <w:rsid w:val="00447A5E"/>
    <w:rsid w:val="00451B06"/>
    <w:rsid w:val="00454D42"/>
    <w:rsid w:val="0046197D"/>
    <w:rsid w:val="00470416"/>
    <w:rsid w:val="00474EF1"/>
    <w:rsid w:val="00475807"/>
    <w:rsid w:val="004816CB"/>
    <w:rsid w:val="004843E0"/>
    <w:rsid w:val="004A1C3B"/>
    <w:rsid w:val="004A5E3A"/>
    <w:rsid w:val="004A6864"/>
    <w:rsid w:val="004B0221"/>
    <w:rsid w:val="004B1FC6"/>
    <w:rsid w:val="004B2F7B"/>
    <w:rsid w:val="004B410B"/>
    <w:rsid w:val="004B5E42"/>
    <w:rsid w:val="004B6462"/>
    <w:rsid w:val="004C1FE4"/>
    <w:rsid w:val="004C6573"/>
    <w:rsid w:val="004D2071"/>
    <w:rsid w:val="004F00CF"/>
    <w:rsid w:val="004F1B7A"/>
    <w:rsid w:val="00500360"/>
    <w:rsid w:val="00500BAD"/>
    <w:rsid w:val="00502941"/>
    <w:rsid w:val="0051241E"/>
    <w:rsid w:val="005142DA"/>
    <w:rsid w:val="00515A92"/>
    <w:rsid w:val="005200E5"/>
    <w:rsid w:val="0052441E"/>
    <w:rsid w:val="0052608B"/>
    <w:rsid w:val="00532907"/>
    <w:rsid w:val="0053664A"/>
    <w:rsid w:val="0053789D"/>
    <w:rsid w:val="00543F88"/>
    <w:rsid w:val="005440C2"/>
    <w:rsid w:val="00553AF3"/>
    <w:rsid w:val="00576449"/>
    <w:rsid w:val="005840DA"/>
    <w:rsid w:val="00584356"/>
    <w:rsid w:val="00586FB9"/>
    <w:rsid w:val="0059605B"/>
    <w:rsid w:val="005B4FA8"/>
    <w:rsid w:val="005B6895"/>
    <w:rsid w:val="005C0B28"/>
    <w:rsid w:val="005C0CED"/>
    <w:rsid w:val="005C6E5C"/>
    <w:rsid w:val="005D24F3"/>
    <w:rsid w:val="005D38E1"/>
    <w:rsid w:val="005D48E2"/>
    <w:rsid w:val="005E1456"/>
    <w:rsid w:val="005F487D"/>
    <w:rsid w:val="005F5406"/>
    <w:rsid w:val="00601295"/>
    <w:rsid w:val="00604E9E"/>
    <w:rsid w:val="00605E3E"/>
    <w:rsid w:val="00611B7A"/>
    <w:rsid w:val="00616B69"/>
    <w:rsid w:val="00617738"/>
    <w:rsid w:val="00630661"/>
    <w:rsid w:val="00633A42"/>
    <w:rsid w:val="006473C0"/>
    <w:rsid w:val="00656180"/>
    <w:rsid w:val="00661AEC"/>
    <w:rsid w:val="006762EB"/>
    <w:rsid w:val="00680641"/>
    <w:rsid w:val="006900B2"/>
    <w:rsid w:val="0069184C"/>
    <w:rsid w:val="00694574"/>
    <w:rsid w:val="006A0212"/>
    <w:rsid w:val="006A4119"/>
    <w:rsid w:val="006B15BE"/>
    <w:rsid w:val="006B1DE4"/>
    <w:rsid w:val="006B5CCE"/>
    <w:rsid w:val="006C14F2"/>
    <w:rsid w:val="006C7744"/>
    <w:rsid w:val="006D2FCA"/>
    <w:rsid w:val="006D423C"/>
    <w:rsid w:val="006E016E"/>
    <w:rsid w:val="006E4F86"/>
    <w:rsid w:val="006F09AA"/>
    <w:rsid w:val="006F12A3"/>
    <w:rsid w:val="00704309"/>
    <w:rsid w:val="0070492C"/>
    <w:rsid w:val="00704C05"/>
    <w:rsid w:val="007061EB"/>
    <w:rsid w:val="00715F88"/>
    <w:rsid w:val="00722C07"/>
    <w:rsid w:val="00723747"/>
    <w:rsid w:val="00726A5C"/>
    <w:rsid w:val="0072746C"/>
    <w:rsid w:val="00727610"/>
    <w:rsid w:val="007300AE"/>
    <w:rsid w:val="007308E7"/>
    <w:rsid w:val="007363D2"/>
    <w:rsid w:val="00741384"/>
    <w:rsid w:val="0074681B"/>
    <w:rsid w:val="00753858"/>
    <w:rsid w:val="00761A04"/>
    <w:rsid w:val="00761BD2"/>
    <w:rsid w:val="00765A88"/>
    <w:rsid w:val="00785D35"/>
    <w:rsid w:val="007905C9"/>
    <w:rsid w:val="00792E7C"/>
    <w:rsid w:val="00795257"/>
    <w:rsid w:val="00795447"/>
    <w:rsid w:val="007A17DD"/>
    <w:rsid w:val="007A28E6"/>
    <w:rsid w:val="007A602E"/>
    <w:rsid w:val="007A73D8"/>
    <w:rsid w:val="007C333E"/>
    <w:rsid w:val="007C490E"/>
    <w:rsid w:val="007E0178"/>
    <w:rsid w:val="007E1DFE"/>
    <w:rsid w:val="007E3B97"/>
    <w:rsid w:val="007E72B3"/>
    <w:rsid w:val="007F398B"/>
    <w:rsid w:val="007F5491"/>
    <w:rsid w:val="00801C1B"/>
    <w:rsid w:val="00807E50"/>
    <w:rsid w:val="00810CAC"/>
    <w:rsid w:val="00811937"/>
    <w:rsid w:val="00824C1F"/>
    <w:rsid w:val="0083352D"/>
    <w:rsid w:val="008353E8"/>
    <w:rsid w:val="00836995"/>
    <w:rsid w:val="008422E5"/>
    <w:rsid w:val="0085282B"/>
    <w:rsid w:val="0086414A"/>
    <w:rsid w:val="00865A05"/>
    <w:rsid w:val="00867DA0"/>
    <w:rsid w:val="00867F51"/>
    <w:rsid w:val="00871519"/>
    <w:rsid w:val="008763FD"/>
    <w:rsid w:val="00881017"/>
    <w:rsid w:val="00890E2D"/>
    <w:rsid w:val="00890EAF"/>
    <w:rsid w:val="0089733A"/>
    <w:rsid w:val="008A2602"/>
    <w:rsid w:val="008A32AB"/>
    <w:rsid w:val="008B54EE"/>
    <w:rsid w:val="008C275A"/>
    <w:rsid w:val="008C331F"/>
    <w:rsid w:val="008C3E1C"/>
    <w:rsid w:val="008D00CC"/>
    <w:rsid w:val="008D1557"/>
    <w:rsid w:val="008D6E3D"/>
    <w:rsid w:val="008E2C8B"/>
    <w:rsid w:val="008E4D30"/>
    <w:rsid w:val="009011AA"/>
    <w:rsid w:val="0090142B"/>
    <w:rsid w:val="00904BEF"/>
    <w:rsid w:val="009074D8"/>
    <w:rsid w:val="00910D2B"/>
    <w:rsid w:val="00915FE5"/>
    <w:rsid w:val="0092070D"/>
    <w:rsid w:val="0092290E"/>
    <w:rsid w:val="00926796"/>
    <w:rsid w:val="00930111"/>
    <w:rsid w:val="009306DE"/>
    <w:rsid w:val="00932230"/>
    <w:rsid w:val="00937B28"/>
    <w:rsid w:val="00940E63"/>
    <w:rsid w:val="00944956"/>
    <w:rsid w:val="0095266A"/>
    <w:rsid w:val="009534EE"/>
    <w:rsid w:val="00960EBA"/>
    <w:rsid w:val="00961408"/>
    <w:rsid w:val="00964291"/>
    <w:rsid w:val="00970136"/>
    <w:rsid w:val="009777E3"/>
    <w:rsid w:val="00980E81"/>
    <w:rsid w:val="0098736A"/>
    <w:rsid w:val="009912C5"/>
    <w:rsid w:val="00994E66"/>
    <w:rsid w:val="009A02F8"/>
    <w:rsid w:val="009A1829"/>
    <w:rsid w:val="009A3AA5"/>
    <w:rsid w:val="009A3D17"/>
    <w:rsid w:val="009A7BA8"/>
    <w:rsid w:val="009B2D2A"/>
    <w:rsid w:val="009B3B3A"/>
    <w:rsid w:val="009B419F"/>
    <w:rsid w:val="009D0A01"/>
    <w:rsid w:val="009D393C"/>
    <w:rsid w:val="009D642C"/>
    <w:rsid w:val="009E0E25"/>
    <w:rsid w:val="009E4180"/>
    <w:rsid w:val="009E5284"/>
    <w:rsid w:val="009E619B"/>
    <w:rsid w:val="009E633D"/>
    <w:rsid w:val="009F2A61"/>
    <w:rsid w:val="009F3529"/>
    <w:rsid w:val="00A065E3"/>
    <w:rsid w:val="00A1208F"/>
    <w:rsid w:val="00A210E3"/>
    <w:rsid w:val="00A21EE6"/>
    <w:rsid w:val="00A21FAC"/>
    <w:rsid w:val="00A3142F"/>
    <w:rsid w:val="00A31E85"/>
    <w:rsid w:val="00A33884"/>
    <w:rsid w:val="00A43904"/>
    <w:rsid w:val="00A448FC"/>
    <w:rsid w:val="00A45B75"/>
    <w:rsid w:val="00A45CB1"/>
    <w:rsid w:val="00A50E5E"/>
    <w:rsid w:val="00A55755"/>
    <w:rsid w:val="00A65B7C"/>
    <w:rsid w:val="00A806A2"/>
    <w:rsid w:val="00AA5D33"/>
    <w:rsid w:val="00AA712E"/>
    <w:rsid w:val="00AB0F21"/>
    <w:rsid w:val="00AB4D13"/>
    <w:rsid w:val="00AD7D86"/>
    <w:rsid w:val="00AE2944"/>
    <w:rsid w:val="00AE7EB6"/>
    <w:rsid w:val="00AF1497"/>
    <w:rsid w:val="00AF3D57"/>
    <w:rsid w:val="00AF5680"/>
    <w:rsid w:val="00AF63A4"/>
    <w:rsid w:val="00B01430"/>
    <w:rsid w:val="00B1438B"/>
    <w:rsid w:val="00B16BB1"/>
    <w:rsid w:val="00B26858"/>
    <w:rsid w:val="00B30BDB"/>
    <w:rsid w:val="00B36EFD"/>
    <w:rsid w:val="00B37095"/>
    <w:rsid w:val="00B41402"/>
    <w:rsid w:val="00B42C67"/>
    <w:rsid w:val="00B50F56"/>
    <w:rsid w:val="00B647B5"/>
    <w:rsid w:val="00B6715E"/>
    <w:rsid w:val="00B82E21"/>
    <w:rsid w:val="00B86A0F"/>
    <w:rsid w:val="00B8747C"/>
    <w:rsid w:val="00B90E91"/>
    <w:rsid w:val="00B912DF"/>
    <w:rsid w:val="00B923FA"/>
    <w:rsid w:val="00BB21AA"/>
    <w:rsid w:val="00BB3232"/>
    <w:rsid w:val="00BB3DF3"/>
    <w:rsid w:val="00BC0B3A"/>
    <w:rsid w:val="00BC2A4D"/>
    <w:rsid w:val="00BE217B"/>
    <w:rsid w:val="00BE64FB"/>
    <w:rsid w:val="00BF2188"/>
    <w:rsid w:val="00BF28FC"/>
    <w:rsid w:val="00BF2976"/>
    <w:rsid w:val="00C001C9"/>
    <w:rsid w:val="00C028C1"/>
    <w:rsid w:val="00C0438E"/>
    <w:rsid w:val="00C11E8E"/>
    <w:rsid w:val="00C22883"/>
    <w:rsid w:val="00C2596B"/>
    <w:rsid w:val="00C276F2"/>
    <w:rsid w:val="00C33A2C"/>
    <w:rsid w:val="00C6648E"/>
    <w:rsid w:val="00C67D15"/>
    <w:rsid w:val="00C74D37"/>
    <w:rsid w:val="00C74D8A"/>
    <w:rsid w:val="00C77278"/>
    <w:rsid w:val="00C773BA"/>
    <w:rsid w:val="00C80A5F"/>
    <w:rsid w:val="00C80FBF"/>
    <w:rsid w:val="00C84E7A"/>
    <w:rsid w:val="00CA6A38"/>
    <w:rsid w:val="00CB487A"/>
    <w:rsid w:val="00CB4AD1"/>
    <w:rsid w:val="00CB51BA"/>
    <w:rsid w:val="00CB52B2"/>
    <w:rsid w:val="00CC27FA"/>
    <w:rsid w:val="00CD46A0"/>
    <w:rsid w:val="00CE0D7A"/>
    <w:rsid w:val="00CE3BE1"/>
    <w:rsid w:val="00CE5023"/>
    <w:rsid w:val="00CE5F29"/>
    <w:rsid w:val="00CF0027"/>
    <w:rsid w:val="00CF0ADA"/>
    <w:rsid w:val="00CF176E"/>
    <w:rsid w:val="00CF31DA"/>
    <w:rsid w:val="00D045A0"/>
    <w:rsid w:val="00D12BD2"/>
    <w:rsid w:val="00D13D5E"/>
    <w:rsid w:val="00D148BD"/>
    <w:rsid w:val="00D20EBE"/>
    <w:rsid w:val="00D233BA"/>
    <w:rsid w:val="00D264E1"/>
    <w:rsid w:val="00D31F2D"/>
    <w:rsid w:val="00D33E62"/>
    <w:rsid w:val="00D3488F"/>
    <w:rsid w:val="00D373C8"/>
    <w:rsid w:val="00D42278"/>
    <w:rsid w:val="00D42431"/>
    <w:rsid w:val="00D453FB"/>
    <w:rsid w:val="00D600AB"/>
    <w:rsid w:val="00D6201D"/>
    <w:rsid w:val="00D73422"/>
    <w:rsid w:val="00D75B03"/>
    <w:rsid w:val="00D77616"/>
    <w:rsid w:val="00D829DD"/>
    <w:rsid w:val="00D82BC6"/>
    <w:rsid w:val="00D84695"/>
    <w:rsid w:val="00D8469C"/>
    <w:rsid w:val="00DA14AC"/>
    <w:rsid w:val="00DA2B2A"/>
    <w:rsid w:val="00DA4561"/>
    <w:rsid w:val="00DB04E8"/>
    <w:rsid w:val="00DB4337"/>
    <w:rsid w:val="00DC0B68"/>
    <w:rsid w:val="00DC320C"/>
    <w:rsid w:val="00DC3E58"/>
    <w:rsid w:val="00DC6302"/>
    <w:rsid w:val="00DC6982"/>
    <w:rsid w:val="00DF7A1D"/>
    <w:rsid w:val="00DF7EE3"/>
    <w:rsid w:val="00E02E4F"/>
    <w:rsid w:val="00E1253F"/>
    <w:rsid w:val="00E22820"/>
    <w:rsid w:val="00E332CD"/>
    <w:rsid w:val="00E3385D"/>
    <w:rsid w:val="00E34887"/>
    <w:rsid w:val="00E34B5B"/>
    <w:rsid w:val="00E34F9B"/>
    <w:rsid w:val="00E359CF"/>
    <w:rsid w:val="00E40128"/>
    <w:rsid w:val="00E42D45"/>
    <w:rsid w:val="00E461F2"/>
    <w:rsid w:val="00E52655"/>
    <w:rsid w:val="00E55880"/>
    <w:rsid w:val="00E6010B"/>
    <w:rsid w:val="00E633D0"/>
    <w:rsid w:val="00E811BB"/>
    <w:rsid w:val="00E90957"/>
    <w:rsid w:val="00E91F72"/>
    <w:rsid w:val="00EA570F"/>
    <w:rsid w:val="00EB2C62"/>
    <w:rsid w:val="00EB4E9D"/>
    <w:rsid w:val="00EB5D11"/>
    <w:rsid w:val="00EC19B9"/>
    <w:rsid w:val="00EC6573"/>
    <w:rsid w:val="00EC73F6"/>
    <w:rsid w:val="00ED2BDE"/>
    <w:rsid w:val="00ED5D9E"/>
    <w:rsid w:val="00EE334E"/>
    <w:rsid w:val="00EE3F33"/>
    <w:rsid w:val="00EE6348"/>
    <w:rsid w:val="00EF0BF7"/>
    <w:rsid w:val="00EF40D1"/>
    <w:rsid w:val="00EF5BF0"/>
    <w:rsid w:val="00EF7344"/>
    <w:rsid w:val="00F04B6F"/>
    <w:rsid w:val="00F23680"/>
    <w:rsid w:val="00F34845"/>
    <w:rsid w:val="00F43958"/>
    <w:rsid w:val="00F56AE6"/>
    <w:rsid w:val="00F97009"/>
    <w:rsid w:val="00FA0877"/>
    <w:rsid w:val="00FA614B"/>
    <w:rsid w:val="00FA64F7"/>
    <w:rsid w:val="00FB5FF6"/>
    <w:rsid w:val="00FC2124"/>
    <w:rsid w:val="00FC2B0C"/>
    <w:rsid w:val="00FE196B"/>
    <w:rsid w:val="00FE2335"/>
    <w:rsid w:val="00FE2432"/>
    <w:rsid w:val="00FF365D"/>
    <w:rsid w:val="00FF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555"/>
    <w:rPr>
      <w:rFonts w:ascii="Verdana" w:eastAsia="Times New Roman" w:hAnsi="Verdana"/>
      <w:sz w:val="16"/>
      <w:szCs w:val="16"/>
      <w:lang w:val="es-B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E1A7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04E9E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604E9E"/>
    <w:rPr>
      <w:rFonts w:ascii="Verdana" w:eastAsia="Times New Roman" w:hAnsi="Verdan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04E9E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604E9E"/>
    <w:rPr>
      <w:rFonts w:ascii="Verdana" w:eastAsia="Times New Roman" w:hAnsi="Verdana"/>
      <w:sz w:val="16"/>
      <w:szCs w:val="16"/>
    </w:rPr>
  </w:style>
  <w:style w:type="paragraph" w:styleId="NoSpacing">
    <w:name w:val="No Spacing"/>
    <w:uiPriority w:val="99"/>
    <w:qFormat/>
    <w:rsid w:val="0074681B"/>
    <w:pPr>
      <w:jc w:val="center"/>
    </w:pPr>
    <w:rPr>
      <w:sz w:val="22"/>
      <w:szCs w:val="22"/>
      <w:lang w:val="es-BO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4561"/>
    <w:rPr>
      <w:rFonts w:ascii="Tahoma" w:hAnsi="Tahoma" w:cs="Tahoma"/>
    </w:rPr>
  </w:style>
  <w:style w:type="character" w:customStyle="1" w:styleId="BalloonTextChar">
    <w:name w:val="Balloon Text Char"/>
    <w:link w:val="BalloonText"/>
    <w:uiPriority w:val="99"/>
    <w:semiHidden/>
    <w:rsid w:val="00DA4561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243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GridTableLight">
    <w:name w:val="Grid Table Light"/>
    <w:basedOn w:val="TableNormal"/>
    <w:uiPriority w:val="40"/>
    <w:rsid w:val="00DF7EE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1555"/>
    <w:rPr>
      <w:rFonts w:ascii="Verdana" w:eastAsia="Times New Roman" w:hAnsi="Verdana"/>
      <w:sz w:val="16"/>
      <w:szCs w:val="16"/>
      <w:lang w:val="es-B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E1A7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604E9E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604E9E"/>
    <w:rPr>
      <w:rFonts w:ascii="Verdana" w:eastAsia="Times New Roman" w:hAnsi="Verdan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04E9E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604E9E"/>
    <w:rPr>
      <w:rFonts w:ascii="Verdana" w:eastAsia="Times New Roman" w:hAnsi="Verdana"/>
      <w:sz w:val="16"/>
      <w:szCs w:val="16"/>
    </w:rPr>
  </w:style>
  <w:style w:type="paragraph" w:styleId="NoSpacing">
    <w:name w:val="No Spacing"/>
    <w:uiPriority w:val="99"/>
    <w:qFormat/>
    <w:rsid w:val="0074681B"/>
    <w:pPr>
      <w:jc w:val="center"/>
    </w:pPr>
    <w:rPr>
      <w:sz w:val="22"/>
      <w:szCs w:val="22"/>
      <w:lang w:val="es-BO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4561"/>
    <w:rPr>
      <w:rFonts w:ascii="Tahoma" w:hAnsi="Tahoma" w:cs="Tahoma"/>
    </w:rPr>
  </w:style>
  <w:style w:type="character" w:customStyle="1" w:styleId="BalloonTextChar">
    <w:name w:val="Balloon Text Char"/>
    <w:link w:val="BalloonText"/>
    <w:uiPriority w:val="99"/>
    <w:semiHidden/>
    <w:rsid w:val="00DA4561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243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GridTableLight">
    <w:name w:val="Grid Table Light"/>
    <w:basedOn w:val="TableNormal"/>
    <w:uiPriority w:val="40"/>
    <w:rsid w:val="00DF7EE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02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2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BIENES%20menores\ESPECIFICACIONES%20TECNICA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91F4A-8565-9A42-958D-8A2DD303A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\BIENES menores\ESPECIFICACIONES TECNICAS.dot</Template>
  <TotalTime>1</TotalTime>
  <Pages>2</Pages>
  <Words>472</Words>
  <Characters>2697</Characters>
  <Application>Microsoft Macintosh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VER: Fundación  Feria a la Inversa</cp:lastModifiedBy>
  <cp:revision>2</cp:revision>
  <cp:lastPrinted>2017-06-27T18:33:00Z</cp:lastPrinted>
  <dcterms:created xsi:type="dcterms:W3CDTF">2017-07-06T03:01:00Z</dcterms:created>
  <dcterms:modified xsi:type="dcterms:W3CDTF">2017-07-06T03:01:00Z</dcterms:modified>
</cp:coreProperties>
</file>